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HostTable"/>
        <w:tblW w:w="0" w:type="auto"/>
        <w:tblLayout w:type="fixed"/>
        <w:tblLook w:val="04A0" w:firstRow="1" w:lastRow="0" w:firstColumn="1" w:lastColumn="0" w:noHBand="0" w:noVBand="1"/>
        <w:tblCaption w:val="Layout table"/>
      </w:tblPr>
      <w:tblGrid>
        <w:gridCol w:w="3741"/>
        <w:gridCol w:w="724"/>
        <w:gridCol w:w="502"/>
        <w:gridCol w:w="4815"/>
        <w:gridCol w:w="718"/>
        <w:gridCol w:w="3900"/>
      </w:tblGrid>
      <w:tr w:rsidR="00C27020" w14:paraId="213A6D68" w14:textId="77777777">
        <w:trPr>
          <w:trHeight w:hRule="exact" w:val="10800"/>
        </w:trPr>
        <w:tc>
          <w:tcPr>
            <w:tcW w:w="3741" w:type="dxa"/>
          </w:tcPr>
          <w:tbl>
            <w:tblPr>
              <w:tblStyle w:val="HostTable"/>
              <w:tblW w:w="3895" w:type="dxa"/>
              <w:tblLayout w:type="fixed"/>
              <w:tblLook w:val="04A0" w:firstRow="1" w:lastRow="0" w:firstColumn="1" w:lastColumn="0" w:noHBand="0" w:noVBand="1"/>
              <w:tblCaption w:val="Layout table"/>
            </w:tblPr>
            <w:tblGrid>
              <w:gridCol w:w="3895"/>
            </w:tblGrid>
            <w:tr w:rsidR="00C27020" w14:paraId="604AA56D" w14:textId="77777777" w:rsidTr="00427EC4">
              <w:trPr>
                <w:trHeight w:hRule="exact" w:val="7371"/>
              </w:trPr>
              <w:tc>
                <w:tcPr>
                  <w:tcW w:w="5000" w:type="pct"/>
                  <w:shd w:val="clear" w:color="auto" w:fill="2B7471" w:themeFill="accent1" w:themeFillShade="80"/>
                </w:tcPr>
                <w:p w14:paraId="69C9318F" w14:textId="77777777" w:rsidR="00C27020" w:rsidRDefault="005856B8">
                  <w:pPr>
                    <w:pStyle w:val="BlockHeading"/>
                  </w:pPr>
                  <w:r>
                    <w:t>Brentwood</w:t>
                  </w:r>
                </w:p>
                <w:p w14:paraId="667F251F" w14:textId="77777777" w:rsidR="005856B8" w:rsidRDefault="005856B8">
                  <w:pPr>
                    <w:pStyle w:val="BlockHeading"/>
                  </w:pPr>
                  <w:r>
                    <w:t>Science</w:t>
                  </w:r>
                </w:p>
                <w:p w14:paraId="36BFFEDD" w14:textId="77777777" w:rsidR="005856B8" w:rsidRDefault="005856B8">
                  <w:pPr>
                    <w:pStyle w:val="BlockHeading"/>
                  </w:pPr>
                  <w:r>
                    <w:t>Magnet</w:t>
                  </w:r>
                </w:p>
                <w:p w14:paraId="7EA12DA3" w14:textId="77777777" w:rsidR="00C27020" w:rsidRDefault="005856B8" w:rsidP="005856B8">
                  <w:pPr>
                    <w:pStyle w:val="BlockText"/>
                  </w:pPr>
                  <w:r>
                    <w:t xml:space="preserve">An award winning elementary school open to all students who reside within the LAUSD school boundaries. </w:t>
                  </w:r>
                </w:p>
                <w:p w14:paraId="0860BFC1" w14:textId="46A43F84" w:rsidR="00427EC4" w:rsidRDefault="00C473FF" w:rsidP="005856B8">
                  <w:pPr>
                    <w:pStyle w:val="BlockText"/>
                  </w:pPr>
                  <w:r>
                    <w:rPr>
                      <w:rFonts w:cs="Times"/>
                      <w:kern w:val="0"/>
                      <w:szCs w:val="20"/>
                    </w:rPr>
                    <w:t>K5</w:t>
                  </w:r>
                  <w:r w:rsidR="00427EC4" w:rsidRPr="00427EC4">
                    <w:rPr>
                      <w:rFonts w:cs="Times"/>
                      <w:kern w:val="0"/>
                      <w:szCs w:val="20"/>
                    </w:rPr>
                    <w:t xml:space="preserve"> </w:t>
                  </w:r>
                  <w:r>
                    <w:rPr>
                      <w:rFonts w:cs="Times"/>
                      <w:kern w:val="0"/>
                      <w:szCs w:val="20"/>
                    </w:rPr>
                    <w:t>S</w:t>
                  </w:r>
                  <w:r w:rsidR="00427EC4" w:rsidRPr="00427EC4">
                    <w:rPr>
                      <w:rFonts w:cs="Times"/>
                      <w:kern w:val="0"/>
                      <w:szCs w:val="20"/>
                    </w:rPr>
                    <w:t xml:space="preserve">cience </w:t>
                  </w:r>
                  <w:r>
                    <w:rPr>
                      <w:rFonts w:cs="Times"/>
                      <w:kern w:val="0"/>
                      <w:szCs w:val="20"/>
                    </w:rPr>
                    <w:t>Integration Specialists</w:t>
                  </w:r>
                  <w:r w:rsidR="00427EC4" w:rsidRPr="00427EC4">
                    <w:rPr>
                      <w:rFonts w:cs="Times"/>
                      <w:kern w:val="0"/>
                      <w:szCs w:val="20"/>
                    </w:rPr>
                    <w:t xml:space="preserve"> provide every student in Grades K-5 with hands-on labs in Earth, Physical, Life and Computer </w:t>
                  </w:r>
                  <w:proofErr w:type="gramStart"/>
                  <w:r w:rsidR="00427EC4" w:rsidRPr="00427EC4">
                    <w:rPr>
                      <w:rFonts w:cs="Times"/>
                      <w:kern w:val="0"/>
                      <w:szCs w:val="20"/>
                    </w:rPr>
                    <w:t>Sciences,</w:t>
                  </w:r>
                  <w:proofErr w:type="gramEnd"/>
                  <w:r w:rsidR="00427EC4" w:rsidRPr="00427EC4">
                    <w:rPr>
                      <w:rFonts w:cs="Times"/>
                      <w:kern w:val="0"/>
                      <w:szCs w:val="20"/>
                    </w:rPr>
                    <w:t xml:space="preserve"> there truly is no other program like ours in all of LAUSD. This carefully designed Science focus began decades ago and continues to be at the forefront of today's Presidential STEM Initiative.</w:t>
                  </w:r>
                </w:p>
                <w:p w14:paraId="02A8F435" w14:textId="77777777" w:rsidR="00427EC4" w:rsidRDefault="00427EC4" w:rsidP="005856B8">
                  <w:pPr>
                    <w:pStyle w:val="BlockText"/>
                  </w:pPr>
                </w:p>
                <w:p w14:paraId="26AD455C" w14:textId="77777777" w:rsidR="00427EC4" w:rsidRDefault="00427EC4" w:rsidP="00427EC4">
                  <w:pPr>
                    <w:pStyle w:val="BlockText"/>
                    <w:ind w:left="0"/>
                  </w:pPr>
                </w:p>
              </w:tc>
            </w:tr>
            <w:tr w:rsidR="00C27020" w14:paraId="1D8B1E6D" w14:textId="77777777" w:rsidTr="00427EC4">
              <w:trPr>
                <w:trHeight w:hRule="exact" w:val="74"/>
              </w:trPr>
              <w:tc>
                <w:tcPr>
                  <w:tcW w:w="5000" w:type="pct"/>
                  <w:shd w:val="clear" w:color="auto" w:fill="2B7471" w:themeFill="accent1" w:themeFillShade="80"/>
                </w:tcPr>
                <w:p w14:paraId="2AB9309F" w14:textId="77777777" w:rsidR="00C27020" w:rsidRDefault="00C27020"/>
              </w:tc>
            </w:tr>
            <w:tr w:rsidR="00C27020" w14:paraId="70F9B07B" w14:textId="77777777" w:rsidTr="0070788E">
              <w:trPr>
                <w:trHeight w:hRule="exact" w:val="186"/>
              </w:trPr>
              <w:tc>
                <w:tcPr>
                  <w:tcW w:w="5000" w:type="pct"/>
                </w:tcPr>
                <w:p w14:paraId="7D1B0D31" w14:textId="77777777" w:rsidR="00C27020" w:rsidRDefault="00C27020"/>
                <w:p w14:paraId="11D60997" w14:textId="77777777" w:rsidR="0070788E" w:rsidRDefault="0070788E"/>
                <w:p w14:paraId="5B3A91D6" w14:textId="77777777" w:rsidR="0070788E" w:rsidRDefault="0070788E"/>
              </w:tc>
            </w:tr>
            <w:tr w:rsidR="00C27020" w14:paraId="795C4E0E" w14:textId="77777777" w:rsidTr="0070788E">
              <w:trPr>
                <w:trHeight w:hRule="exact" w:val="186"/>
              </w:trPr>
              <w:tc>
                <w:tcPr>
                  <w:tcW w:w="5000" w:type="pct"/>
                  <w:shd w:val="clear" w:color="auto" w:fill="00B0F0"/>
                </w:tcPr>
                <w:p w14:paraId="35F4548C" w14:textId="77777777" w:rsidR="00C27020" w:rsidRDefault="00C27020"/>
              </w:tc>
            </w:tr>
          </w:tbl>
          <w:p w14:paraId="652B6F10" w14:textId="0430F5A6" w:rsidR="00C27020" w:rsidRDefault="007E51B4">
            <w:r>
              <w:rPr>
                <w:noProof/>
                <w:lang w:eastAsia="en-US"/>
              </w:rPr>
              <w:drawing>
                <wp:inline distT="0" distB="0" distL="0" distR="0" wp14:anchorId="78152613" wp14:editId="2A0B07A4">
                  <wp:extent cx="2375535" cy="1709420"/>
                  <wp:effectExtent l="0" t="0" r="1206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5535" cy="1709420"/>
                          </a:xfrm>
                          <a:prstGeom prst="rect">
                            <a:avLst/>
                          </a:prstGeom>
                          <a:noFill/>
                          <a:ln>
                            <a:noFill/>
                          </a:ln>
                        </pic:spPr>
                      </pic:pic>
                    </a:graphicData>
                  </a:graphic>
                </wp:inline>
              </w:drawing>
            </w:r>
          </w:p>
          <w:p w14:paraId="4E509BF1" w14:textId="77777777" w:rsidR="0070788E" w:rsidRDefault="0070788E"/>
        </w:tc>
        <w:tc>
          <w:tcPr>
            <w:tcW w:w="724" w:type="dxa"/>
          </w:tcPr>
          <w:p w14:paraId="057B524F" w14:textId="77777777" w:rsidR="00C27020" w:rsidRDefault="00C27020"/>
        </w:tc>
        <w:tc>
          <w:tcPr>
            <w:tcW w:w="502" w:type="dxa"/>
          </w:tcPr>
          <w:p w14:paraId="6711476F" w14:textId="77777777" w:rsidR="00C27020" w:rsidRDefault="00C27020"/>
        </w:tc>
        <w:tc>
          <w:tcPr>
            <w:tcW w:w="4815" w:type="dxa"/>
          </w:tcPr>
          <w:tbl>
            <w:tblPr>
              <w:tblStyle w:val="HostTable"/>
              <w:tblW w:w="5000" w:type="pct"/>
              <w:tblLayout w:type="fixed"/>
              <w:tblLook w:val="04A0" w:firstRow="1" w:lastRow="0" w:firstColumn="1" w:lastColumn="0" w:noHBand="0" w:noVBand="1"/>
              <w:tblCaption w:val="Layout table"/>
            </w:tblPr>
            <w:tblGrid>
              <w:gridCol w:w="4815"/>
            </w:tblGrid>
            <w:tr w:rsidR="00C27020" w14:paraId="01658BCC" w14:textId="77777777">
              <w:trPr>
                <w:cantSplit/>
                <w:trHeight w:hRule="exact" w:val="6480"/>
              </w:trPr>
              <w:tc>
                <w:tcPr>
                  <w:tcW w:w="5000" w:type="pct"/>
                  <w:textDirection w:val="btLr"/>
                </w:tcPr>
                <w:p w14:paraId="1CEE6A02" w14:textId="77777777" w:rsidR="00C27020" w:rsidRDefault="00E316A4" w:rsidP="00E316A4">
                  <w:pPr>
                    <w:pStyle w:val="Recipient"/>
                  </w:pPr>
                  <w:r>
                    <w:t xml:space="preserve"> </w:t>
                  </w:r>
                </w:p>
              </w:tc>
            </w:tr>
            <w:tr w:rsidR="00C27020" w14:paraId="11E58C13" w14:textId="77777777">
              <w:trPr>
                <w:cantSplit/>
                <w:trHeight w:hRule="exact" w:val="4320"/>
              </w:trPr>
              <w:tc>
                <w:tcPr>
                  <w:tcW w:w="5000" w:type="pct"/>
                  <w:textDirection w:val="btLr"/>
                </w:tcPr>
                <w:p w14:paraId="2FB0C603" w14:textId="77777777" w:rsidR="00C27020" w:rsidRDefault="003A7D02">
                  <w:pPr>
                    <w:pStyle w:val="ReturnAddress"/>
                  </w:pPr>
                  <w:sdt>
                    <w:sdtPr>
                      <w:alias w:val="Company Name"/>
                      <w:tag w:val=""/>
                      <w:id w:val="-172038622"/>
                      <w:placeholder>
                        <w:docPart w:val="404E9191EE4F4CF1B8935493349864B4"/>
                      </w:placeholder>
                      <w:dataBinding w:prefixMappings="xmlns:ns0='http://schemas.openxmlformats.org/officeDocument/2006/extended-properties' " w:xpath="/ns0:Properties[1]/ns0:Company[1]" w:storeItemID="{6668398D-A668-4E3E-A5EB-62B293D839F1}"/>
                      <w:text/>
                    </w:sdtPr>
                    <w:sdtContent>
                      <w:r w:rsidR="00E316A4">
                        <w:t>Brentwood Science Magnet Elementary</w:t>
                      </w:r>
                    </w:sdtContent>
                  </w:sdt>
                </w:p>
                <w:sdt>
                  <w:sdtPr>
                    <w:alias w:val="Address"/>
                    <w:tag w:val=""/>
                    <w:id w:val="-522012300"/>
                    <w:placeholder>
                      <w:docPart w:val="D04859832BF94E179ECC49B889D3EBE8"/>
                    </w:placeholder>
                    <w:dataBinding w:prefixMappings="xmlns:ns0='http://schemas.microsoft.com/office/2006/coverPageProps' " w:xpath="/ns0:CoverPageProperties[1]/ns0:CompanyAddress[1]" w:storeItemID="{55AF091B-3C7A-41E3-B477-F2FDAA23CFDA}"/>
                    <w:text w:multiLine="1"/>
                  </w:sdtPr>
                  <w:sdtContent>
                    <w:p w14:paraId="2BA91DB6" w14:textId="77777777" w:rsidR="00C27020" w:rsidRDefault="00C44F65" w:rsidP="00E316A4">
                      <w:pPr>
                        <w:pStyle w:val="ReturnAddress"/>
                      </w:pPr>
                      <w:r>
                        <w:t>740 S. Gretna Green Way</w:t>
                      </w:r>
                      <w:r>
                        <w:br/>
                        <w:t>Los Angeles, CA 90049</w:t>
                      </w:r>
                    </w:p>
                  </w:sdtContent>
                </w:sdt>
              </w:tc>
            </w:tr>
            <w:tr w:rsidR="00E316A4" w14:paraId="39A5A163" w14:textId="77777777">
              <w:trPr>
                <w:cantSplit/>
                <w:trHeight w:hRule="exact" w:val="4320"/>
              </w:trPr>
              <w:tc>
                <w:tcPr>
                  <w:tcW w:w="5000" w:type="pct"/>
                  <w:textDirection w:val="btLr"/>
                </w:tcPr>
                <w:p w14:paraId="2E3B7288" w14:textId="77777777" w:rsidR="00E316A4" w:rsidRDefault="00E316A4">
                  <w:pPr>
                    <w:pStyle w:val="ReturnAddress"/>
                  </w:pPr>
                </w:p>
              </w:tc>
            </w:tr>
          </w:tbl>
          <w:p w14:paraId="222D2A39" w14:textId="77777777" w:rsidR="00C27020" w:rsidRDefault="00C27020"/>
        </w:tc>
        <w:tc>
          <w:tcPr>
            <w:tcW w:w="718" w:type="dxa"/>
          </w:tcPr>
          <w:p w14:paraId="39B98102" w14:textId="77777777" w:rsidR="00C27020" w:rsidRDefault="00C27020"/>
        </w:tc>
        <w:tc>
          <w:tcPr>
            <w:tcW w:w="3900" w:type="dxa"/>
          </w:tcPr>
          <w:tbl>
            <w:tblPr>
              <w:tblStyle w:val="HostTable"/>
              <w:tblW w:w="5000" w:type="pct"/>
              <w:tblLayout w:type="fixed"/>
              <w:tblLook w:val="04A0" w:firstRow="1" w:lastRow="0" w:firstColumn="1" w:lastColumn="0" w:noHBand="0" w:noVBand="1"/>
              <w:tblCaption w:val="Layout table"/>
            </w:tblPr>
            <w:tblGrid>
              <w:gridCol w:w="3900"/>
            </w:tblGrid>
            <w:tr w:rsidR="00C27020" w14:paraId="5D65FE88" w14:textId="77777777">
              <w:trPr>
                <w:trHeight w:hRule="exact" w:val="3312"/>
              </w:trPr>
              <w:tc>
                <w:tcPr>
                  <w:tcW w:w="5000" w:type="pct"/>
                  <w:vAlign w:val="bottom"/>
                </w:tcPr>
                <w:p w14:paraId="1C96FB53" w14:textId="77777777" w:rsidR="00C27020" w:rsidRDefault="00BA47FC">
                  <w:pPr>
                    <w:pStyle w:val="Title"/>
                  </w:pPr>
                  <w:r>
                    <w:rPr>
                      <w:noProof/>
                      <w:lang w:eastAsia="en-US"/>
                    </w:rPr>
                    <w:drawing>
                      <wp:anchor distT="0" distB="0" distL="114300" distR="114300" simplePos="0" relativeHeight="251666432" behindDoc="0" locked="0" layoutInCell="1" allowOverlap="1" wp14:anchorId="33AAE777" wp14:editId="3E7E8FA8">
                        <wp:simplePos x="0" y="0"/>
                        <wp:positionH relativeFrom="column">
                          <wp:posOffset>1905000</wp:posOffset>
                        </wp:positionH>
                        <wp:positionV relativeFrom="paragraph">
                          <wp:posOffset>434975</wp:posOffset>
                        </wp:positionV>
                        <wp:extent cx="634365" cy="1032510"/>
                        <wp:effectExtent l="0" t="0" r="63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 cy="1032510"/>
                                </a:xfrm>
                                <a:prstGeom prst="rect">
                                  <a:avLst/>
                                </a:prstGeom>
                                <a:noFill/>
                              </pic:spPr>
                            </pic:pic>
                          </a:graphicData>
                        </a:graphic>
                        <wp14:sizeRelH relativeFrom="margin">
                          <wp14:pctWidth>0</wp14:pctWidth>
                        </wp14:sizeRelH>
                        <wp14:sizeRelV relativeFrom="margin">
                          <wp14:pctHeight>0</wp14:pctHeight>
                        </wp14:sizeRelV>
                      </wp:anchor>
                    </w:drawing>
                  </w:r>
                  <w:r w:rsidR="00E316A4">
                    <w:t xml:space="preserve">Brentwood </w:t>
                  </w:r>
                </w:p>
                <w:p w14:paraId="67347192" w14:textId="77777777" w:rsidR="00E316A4" w:rsidRDefault="00E316A4">
                  <w:pPr>
                    <w:pStyle w:val="Title"/>
                  </w:pPr>
                  <w:r>
                    <w:t>Science</w:t>
                  </w:r>
                </w:p>
                <w:p w14:paraId="61F5E6BF" w14:textId="77777777" w:rsidR="00E316A4" w:rsidRDefault="00E316A4">
                  <w:pPr>
                    <w:pStyle w:val="Title"/>
                  </w:pPr>
                  <w:r>
                    <w:t>Magnet</w:t>
                  </w:r>
                  <w:r w:rsidR="00BA47FC">
                    <w:t xml:space="preserve"> </w:t>
                  </w:r>
                </w:p>
                <w:p w14:paraId="1E9D597E" w14:textId="77777777" w:rsidR="006D24A4" w:rsidRDefault="006D24A4" w:rsidP="0070788E">
                  <w:pPr>
                    <w:pStyle w:val="Subtitle"/>
                    <w:rPr>
                      <w:sz w:val="24"/>
                      <w:szCs w:val="24"/>
                    </w:rPr>
                  </w:pPr>
                </w:p>
                <w:p w14:paraId="31A21F21" w14:textId="0640AFBF" w:rsidR="003A7D02" w:rsidRPr="007E4570" w:rsidRDefault="003A7D02" w:rsidP="006D24A4">
                  <w:pPr>
                    <w:pStyle w:val="Subtitle"/>
                    <w:jc w:val="center"/>
                    <w:rPr>
                      <w:rFonts w:ascii="Apple Chancery" w:hAnsi="Apple Chancery" w:cs="Apple Chancery"/>
                      <w:i/>
                      <w:sz w:val="24"/>
                      <w:szCs w:val="24"/>
                    </w:rPr>
                  </w:pPr>
                  <w:r w:rsidRPr="007E4570">
                    <w:rPr>
                      <w:rFonts w:ascii="Apple Chancery" w:hAnsi="Apple Chancery" w:cs="Apple Chancery"/>
                      <w:i/>
                      <w:sz w:val="24"/>
                      <w:szCs w:val="24"/>
                    </w:rPr>
                    <w:t xml:space="preserve">Empowering </w:t>
                  </w:r>
                  <w:r w:rsidR="007E4570" w:rsidRPr="007E4570">
                    <w:rPr>
                      <w:rFonts w:ascii="Apple Chancery" w:hAnsi="Apple Chancery" w:cs="Apple Chancery"/>
                      <w:i/>
                      <w:sz w:val="24"/>
                      <w:szCs w:val="24"/>
                    </w:rPr>
                    <w:t>S</w:t>
                  </w:r>
                  <w:r w:rsidRPr="007E4570">
                    <w:rPr>
                      <w:rFonts w:ascii="Apple Chancery" w:hAnsi="Apple Chancery" w:cs="Apple Chancery"/>
                      <w:i/>
                      <w:sz w:val="24"/>
                      <w:szCs w:val="24"/>
                    </w:rPr>
                    <w:t xml:space="preserve">tudents to </w:t>
                  </w:r>
                  <w:r w:rsidR="007E4570" w:rsidRPr="007E4570">
                    <w:rPr>
                      <w:rFonts w:ascii="Apple Chancery" w:hAnsi="Apple Chancery" w:cs="Apple Chancery"/>
                      <w:i/>
                      <w:sz w:val="24"/>
                      <w:szCs w:val="24"/>
                    </w:rPr>
                    <w:t>M</w:t>
                  </w:r>
                  <w:r w:rsidRPr="007E4570">
                    <w:rPr>
                      <w:rFonts w:ascii="Apple Chancery" w:hAnsi="Apple Chancery" w:cs="Apple Chancery"/>
                      <w:i/>
                      <w:sz w:val="24"/>
                      <w:szCs w:val="24"/>
                    </w:rPr>
                    <w:t>eet</w:t>
                  </w:r>
                </w:p>
                <w:p w14:paraId="4CA52D53" w14:textId="28AF71F3" w:rsidR="00C27020" w:rsidRPr="007E4570" w:rsidRDefault="007E4570" w:rsidP="006D24A4">
                  <w:pPr>
                    <w:pStyle w:val="Subtitle"/>
                    <w:jc w:val="center"/>
                    <w:rPr>
                      <w:rFonts w:ascii="Apple Chancery" w:hAnsi="Apple Chancery" w:cs="Apple Chancery"/>
                      <w:i/>
                      <w:sz w:val="24"/>
                      <w:szCs w:val="24"/>
                    </w:rPr>
                  </w:pPr>
                  <w:r w:rsidRPr="007E4570">
                    <w:rPr>
                      <w:rFonts w:ascii="Apple Chancery" w:hAnsi="Apple Chancery" w:cs="Apple Chancery"/>
                      <w:i/>
                      <w:sz w:val="24"/>
                      <w:szCs w:val="24"/>
                    </w:rPr>
                    <w:t>Challenges</w:t>
                  </w:r>
                  <w:r w:rsidR="003A7D02" w:rsidRPr="007E4570">
                    <w:rPr>
                      <w:rFonts w:ascii="Apple Chancery" w:hAnsi="Apple Chancery" w:cs="Apple Chancery"/>
                      <w:i/>
                      <w:sz w:val="24"/>
                      <w:szCs w:val="24"/>
                    </w:rPr>
                    <w:t xml:space="preserve"> with </w:t>
                  </w:r>
                  <w:r w:rsidRPr="007E4570">
                    <w:rPr>
                      <w:rFonts w:ascii="Apple Chancery" w:hAnsi="Apple Chancery" w:cs="Apple Chancery"/>
                      <w:i/>
                      <w:sz w:val="24"/>
                      <w:szCs w:val="24"/>
                    </w:rPr>
                    <w:t>S</w:t>
                  </w:r>
                  <w:r w:rsidR="003A7D02" w:rsidRPr="007E4570">
                    <w:rPr>
                      <w:rFonts w:ascii="Apple Chancery" w:hAnsi="Apple Chancery" w:cs="Apple Chancery"/>
                      <w:i/>
                      <w:sz w:val="24"/>
                      <w:szCs w:val="24"/>
                    </w:rPr>
                    <w:t>uccess</w:t>
                  </w:r>
                </w:p>
                <w:p w14:paraId="3391047D" w14:textId="77777777" w:rsidR="006D24A4" w:rsidRPr="00BA47FC" w:rsidRDefault="006D24A4" w:rsidP="0070788E">
                  <w:pPr>
                    <w:pStyle w:val="Subtitle"/>
                    <w:rPr>
                      <w:sz w:val="24"/>
                      <w:szCs w:val="24"/>
                    </w:rPr>
                  </w:pPr>
                </w:p>
              </w:tc>
            </w:tr>
            <w:tr w:rsidR="00C27020" w14:paraId="0D30E9C3" w14:textId="77777777">
              <w:trPr>
                <w:trHeight w:hRule="exact" w:val="288"/>
              </w:trPr>
              <w:tc>
                <w:tcPr>
                  <w:tcW w:w="5000" w:type="pct"/>
                </w:tcPr>
                <w:p w14:paraId="2CE2A06B" w14:textId="77777777" w:rsidR="00C27020" w:rsidRDefault="00C27020"/>
              </w:tc>
            </w:tr>
            <w:tr w:rsidR="00C27020" w14:paraId="5BFE25A2" w14:textId="77777777">
              <w:trPr>
                <w:trHeight w:hRule="exact" w:val="6624"/>
              </w:trPr>
              <w:tc>
                <w:tcPr>
                  <w:tcW w:w="5000" w:type="pct"/>
                </w:tcPr>
                <w:p w14:paraId="28849CDB" w14:textId="7CF37EB8" w:rsidR="00C27020" w:rsidRDefault="007E51B4">
                  <w:r>
                    <w:rPr>
                      <w:noProof/>
                      <w:lang w:eastAsia="en-US"/>
                    </w:rPr>
                    <w:drawing>
                      <wp:inline distT="0" distB="0" distL="0" distR="0" wp14:anchorId="4212D8AD" wp14:editId="17ED12B6">
                        <wp:extent cx="2478405" cy="2529840"/>
                        <wp:effectExtent l="0" t="0" r="10795" b="1016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405" cy="2529840"/>
                                </a:xfrm>
                                <a:prstGeom prst="rect">
                                  <a:avLst/>
                                </a:prstGeom>
                                <a:noFill/>
                                <a:ln>
                                  <a:noFill/>
                                </a:ln>
                              </pic:spPr>
                            </pic:pic>
                          </a:graphicData>
                        </a:graphic>
                      </wp:inline>
                    </w:drawing>
                  </w:r>
                </w:p>
                <w:p w14:paraId="77C8A2B0" w14:textId="77777777" w:rsidR="006D24A4" w:rsidRDefault="006D24A4"/>
                <w:p w14:paraId="02824E2F" w14:textId="77777777" w:rsidR="0070788E" w:rsidRDefault="0070788E">
                  <w:r w:rsidRPr="0070788E">
                    <w:rPr>
                      <w:noProof/>
                      <w:lang w:eastAsia="en-US"/>
                    </w:rPr>
                    <w:drawing>
                      <wp:inline distT="0" distB="0" distL="0" distR="0" wp14:anchorId="016AC1C5" wp14:editId="5B1A64E4">
                        <wp:extent cx="2476500" cy="849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00" cy="849238"/>
                                </a:xfrm>
                                <a:prstGeom prst="rect">
                                  <a:avLst/>
                                </a:prstGeom>
                              </pic:spPr>
                            </pic:pic>
                          </a:graphicData>
                        </a:graphic>
                      </wp:inline>
                    </w:drawing>
                  </w:r>
                </w:p>
              </w:tc>
            </w:tr>
            <w:tr w:rsidR="00C27020" w14:paraId="72682EA7" w14:textId="77777777" w:rsidTr="005F470F">
              <w:trPr>
                <w:trHeight w:hRule="exact" w:val="74"/>
              </w:trPr>
              <w:tc>
                <w:tcPr>
                  <w:tcW w:w="5000" w:type="pct"/>
                </w:tcPr>
                <w:p w14:paraId="3FF69969" w14:textId="77777777" w:rsidR="00C27020" w:rsidRDefault="00C27020"/>
              </w:tc>
            </w:tr>
            <w:tr w:rsidR="00C27020" w14:paraId="2AD89D74" w14:textId="77777777" w:rsidTr="005F470F">
              <w:trPr>
                <w:trHeight w:hRule="exact" w:val="225"/>
              </w:trPr>
              <w:tc>
                <w:tcPr>
                  <w:tcW w:w="5000" w:type="pct"/>
                  <w:shd w:val="clear" w:color="auto" w:fill="00B0F0"/>
                </w:tcPr>
                <w:p w14:paraId="21D2B0E2" w14:textId="77777777" w:rsidR="00C27020" w:rsidRDefault="00C27020"/>
              </w:tc>
            </w:tr>
          </w:tbl>
          <w:p w14:paraId="531D2C54" w14:textId="77777777" w:rsidR="00C27020" w:rsidRDefault="00C27020"/>
        </w:tc>
        <w:bookmarkStart w:id="0" w:name="_GoBack"/>
        <w:bookmarkEnd w:id="0"/>
      </w:tr>
    </w:tbl>
    <w:p w14:paraId="5983EEEB" w14:textId="77777777" w:rsidR="00C27020" w:rsidRDefault="00C44F65">
      <w:r>
        <w:rPr>
          <w:noProof/>
          <w:lang w:eastAsia="en-US"/>
        </w:rPr>
        <mc:AlternateContent>
          <mc:Choice Requires="wpg">
            <w:drawing>
              <wp:anchor distT="0" distB="0" distL="114300" distR="114300" simplePos="0" relativeHeight="251651072" behindDoc="1" locked="0" layoutInCell="1" allowOverlap="1" wp14:anchorId="2C6B7BAD" wp14:editId="32746A26">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7269B58" id="Fold guide lines" o:spid="_x0000_s1026" alt="Fold guide lines. Delete before printing."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y="page"/>
              </v:group>
            </w:pict>
          </mc:Fallback>
        </mc:AlternateContent>
      </w:r>
    </w:p>
    <w:tbl>
      <w:tblPr>
        <w:tblStyle w:val="HostTable"/>
        <w:tblW w:w="14614" w:type="dxa"/>
        <w:tblLayout w:type="fixed"/>
        <w:tblLook w:val="04A0" w:firstRow="1" w:lastRow="0" w:firstColumn="1" w:lastColumn="0" w:noHBand="0" w:noVBand="1"/>
        <w:tblCaption w:val="Layout table"/>
      </w:tblPr>
      <w:tblGrid>
        <w:gridCol w:w="5041"/>
        <w:gridCol w:w="4679"/>
        <w:gridCol w:w="865"/>
        <w:gridCol w:w="4029"/>
      </w:tblGrid>
      <w:tr w:rsidR="00C27020" w14:paraId="2C5647AA" w14:textId="77777777" w:rsidTr="006D24A4">
        <w:trPr>
          <w:trHeight w:hRule="exact" w:val="10080"/>
        </w:trPr>
        <w:tc>
          <w:tcPr>
            <w:tcW w:w="5041" w:type="dxa"/>
          </w:tcPr>
          <w:tbl>
            <w:tblPr>
              <w:tblStyle w:val="HostTable"/>
              <w:tblW w:w="4217" w:type="pct"/>
              <w:tblLayout w:type="fixed"/>
              <w:tblLook w:val="04A0" w:firstRow="1" w:lastRow="0" w:firstColumn="1" w:lastColumn="0" w:noHBand="0" w:noVBand="1"/>
              <w:tblCaption w:val="Layout table"/>
            </w:tblPr>
            <w:tblGrid>
              <w:gridCol w:w="4252"/>
            </w:tblGrid>
            <w:tr w:rsidR="00C27020" w14:paraId="6225D437" w14:textId="77777777" w:rsidTr="0016655A">
              <w:trPr>
                <w:trHeight w:hRule="exact" w:val="4104"/>
              </w:trPr>
              <w:tc>
                <w:tcPr>
                  <w:tcW w:w="5000" w:type="pct"/>
                  <w:shd w:val="clear" w:color="auto" w:fill="2B7471" w:themeFill="accent1" w:themeFillShade="80"/>
                </w:tcPr>
                <w:p w14:paraId="357199CB" w14:textId="09DED677" w:rsidR="00C27020" w:rsidRDefault="0016655A" w:rsidP="00427EC4">
                  <w:pPr>
                    <w:ind w:left="-338"/>
                  </w:pPr>
                  <w:r>
                    <w:rPr>
                      <w:noProof/>
                      <w:lang w:eastAsia="en-US"/>
                    </w:rPr>
                    <w:lastRenderedPageBreak/>
                    <mc:AlternateContent>
                      <mc:Choice Requires="wpg">
                        <w:drawing>
                          <wp:anchor distT="0" distB="0" distL="114300" distR="114300" simplePos="0" relativeHeight="251665408" behindDoc="1" locked="0" layoutInCell="1" allowOverlap="1" wp14:anchorId="39B5E95A" wp14:editId="6B7D3E42">
                            <wp:simplePos x="0" y="0"/>
                            <wp:positionH relativeFrom="column">
                              <wp:posOffset>2924175</wp:posOffset>
                            </wp:positionH>
                            <wp:positionV relativeFrom="page">
                              <wp:align>top</wp:align>
                            </wp:positionV>
                            <wp:extent cx="3383280" cy="7772400"/>
                            <wp:effectExtent l="0" t="0" r="20320" b="2540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9" o:spid="_x0000_s1026" alt="Description: Fold guide lines. Delete before printing." style="position:absolute;margin-left:230.25pt;margin-top:0;width:266.4pt;height:612pt;z-index:-251651072;mso-position-vertical:top;mso-position-vertical-relative:page;mso-width-relative:margin" coordsize="3381375,777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">
                            <v:line id="Straight Connector 4" o:spid="_x0000_s1027" style="position:absolute;visibility:visible;mso-wrap-style:square" from="3381375,0" to="3381375,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Straight Connector 5" o:spid="_x0000_s1028" style="position:absolute;visibility:visible;mso-wrap-style:square" from="0,0" to="0,777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r w:rsidR="00BA47FC">
                    <w:rPr>
                      <w:noProof/>
                      <w:lang w:eastAsia="en-US"/>
                    </w:rPr>
                    <w:drawing>
                      <wp:inline distT="0" distB="0" distL="0" distR="0" wp14:anchorId="37190687" wp14:editId="561C30E6">
                        <wp:extent cx="2716494" cy="2397178"/>
                        <wp:effectExtent l="0" t="0" r="1905"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9131" r="18892" b="15319"/>
                                <a:stretch/>
                              </pic:blipFill>
                              <pic:spPr bwMode="auto">
                                <a:xfrm>
                                  <a:off x="0" y="0"/>
                                  <a:ext cx="2716653" cy="2397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7020" w14:paraId="76869ACB" w14:textId="77777777" w:rsidTr="0016655A">
              <w:trPr>
                <w:trHeight w:hRule="exact" w:val="5976"/>
              </w:trPr>
              <w:tc>
                <w:tcPr>
                  <w:tcW w:w="5000" w:type="pct"/>
                  <w:tcMar>
                    <w:right w:w="864" w:type="dxa"/>
                  </w:tcMar>
                </w:tcPr>
                <w:p w14:paraId="604B2928" w14:textId="77777777" w:rsidR="00C27020" w:rsidRDefault="00C44F65" w:rsidP="00427EC4">
                  <w:pPr>
                    <w:pStyle w:val="Heading1"/>
                    <w:ind w:right="-572"/>
                  </w:pPr>
                  <w:r>
                    <w:t>Our Community Partners</w:t>
                  </w:r>
                </w:p>
                <w:p w14:paraId="3E76C1F1" w14:textId="77777777" w:rsidR="00C27020" w:rsidRPr="00C44F65" w:rsidRDefault="00C44F65" w:rsidP="00427EC4">
                  <w:pPr>
                    <w:ind w:right="-572"/>
                    <w:rPr>
                      <w:sz w:val="22"/>
                      <w:szCs w:val="22"/>
                    </w:rPr>
                  </w:pPr>
                  <w:r w:rsidRPr="00C44F65">
                    <w:rPr>
                      <w:rFonts w:ascii="Lato" w:hAnsi="Lato"/>
                      <w:color w:val="666666"/>
                      <w:sz w:val="22"/>
                      <w:szCs w:val="22"/>
                      <w:shd w:val="clear" w:color="auto" w:fill="FFFFFF"/>
                    </w:rPr>
                    <w:t>We have achieved this wonderful success by</w:t>
                  </w:r>
                  <w:r>
                    <w:rPr>
                      <w:rFonts w:ascii="Lato" w:hAnsi="Lato"/>
                      <w:color w:val="666666"/>
                      <w:sz w:val="22"/>
                      <w:szCs w:val="22"/>
                      <w:shd w:val="clear" w:color="auto" w:fill="FFFFFF"/>
                    </w:rPr>
                    <w:t xml:space="preserve"> collaboration between parents, </w:t>
                  </w:r>
                  <w:r w:rsidRPr="00C44F65">
                    <w:rPr>
                      <w:rFonts w:ascii="Lato" w:hAnsi="Lato"/>
                      <w:color w:val="666666"/>
                      <w:sz w:val="22"/>
                      <w:szCs w:val="22"/>
                      <w:shd w:val="clear" w:color="auto" w:fill="FFFFFF"/>
                    </w:rPr>
                    <w:t>teachers, administration, and the local community. With such partners as Brentwood Green,</w:t>
                  </w:r>
                  <w:r>
                    <w:rPr>
                      <w:rFonts w:ascii="Lato" w:hAnsi="Lato"/>
                      <w:color w:val="666666"/>
                      <w:sz w:val="22"/>
                      <w:szCs w:val="22"/>
                      <w:shd w:val="clear" w:color="auto" w:fill="FFFFFF"/>
                    </w:rPr>
                    <w:t xml:space="preserve"> </w:t>
                  </w:r>
                  <w:r w:rsidRPr="00C44F65">
                    <w:rPr>
                      <w:rFonts w:ascii="Lato" w:hAnsi="Lato"/>
                      <w:color w:val="666666"/>
                      <w:sz w:val="22"/>
                      <w:szCs w:val="22"/>
                      <w:shd w:val="clear" w:color="auto" w:fill="FFFFFF"/>
                    </w:rPr>
                    <w:t>YMCA, Tree People, and the Anne and Kirk Douglas Playground Foundation, our students receive the benefit of learning in top notch surroundings. The Friends of BSME</w:t>
                  </w:r>
                  <w:r w:rsidR="00427EC4">
                    <w:rPr>
                      <w:rFonts w:ascii="Lato" w:hAnsi="Lato"/>
                      <w:color w:val="666666"/>
                      <w:sz w:val="22"/>
                      <w:szCs w:val="22"/>
                    </w:rPr>
                    <w:t xml:space="preserve"> </w:t>
                  </w:r>
                  <w:r w:rsidRPr="00C44F65">
                    <w:rPr>
                      <w:rFonts w:ascii="Lato" w:hAnsi="Lato"/>
                      <w:color w:val="666666"/>
                      <w:sz w:val="22"/>
                      <w:szCs w:val="22"/>
                      <w:shd w:val="clear" w:color="auto" w:fill="FFFFFF"/>
                    </w:rPr>
                    <w:t>helps support art and music programs. Despite the recent budget cuts, all parties remain strong in their commitment to our students.</w:t>
                  </w:r>
                </w:p>
                <w:p w14:paraId="6CFB0F4B" w14:textId="77777777" w:rsidR="00C27020" w:rsidRDefault="0070788E" w:rsidP="0070788E">
                  <w:r w:rsidRPr="0070788E">
                    <w:rPr>
                      <w:rFonts w:asciiTheme="majorHAnsi" w:eastAsiaTheme="majorEastAsia" w:hAnsiTheme="majorHAnsi" w:cstheme="majorBidi"/>
                      <w:b/>
                      <w:bCs/>
                      <w:noProof/>
                      <w:lang w:eastAsia="en-US"/>
                    </w:rPr>
                    <w:drawing>
                      <wp:inline distT="0" distB="0" distL="0" distR="0" wp14:anchorId="128CC8D1" wp14:editId="3E00A48F">
                        <wp:extent cx="2652395" cy="820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2395" cy="820420"/>
                                </a:xfrm>
                                <a:prstGeom prst="rect">
                                  <a:avLst/>
                                </a:prstGeom>
                              </pic:spPr>
                            </pic:pic>
                          </a:graphicData>
                        </a:graphic>
                      </wp:inline>
                    </w:drawing>
                  </w:r>
                </w:p>
              </w:tc>
            </w:tr>
          </w:tbl>
          <w:p w14:paraId="24ED42FA" w14:textId="77777777" w:rsidR="00C27020" w:rsidRDefault="00C27020"/>
        </w:tc>
        <w:tc>
          <w:tcPr>
            <w:tcW w:w="4679" w:type="dxa"/>
          </w:tcPr>
          <w:tbl>
            <w:tblPr>
              <w:tblStyle w:val="HostTable"/>
              <w:tblW w:w="4574" w:type="dxa"/>
              <w:tblLayout w:type="fixed"/>
              <w:tblLook w:val="04A0" w:firstRow="1" w:lastRow="0" w:firstColumn="1" w:lastColumn="0" w:noHBand="0" w:noVBand="1"/>
              <w:tblCaption w:val="Layout table"/>
            </w:tblPr>
            <w:tblGrid>
              <w:gridCol w:w="4574"/>
            </w:tblGrid>
            <w:tr w:rsidR="00C27020" w14:paraId="23172406" w14:textId="77777777" w:rsidTr="006D24A4">
              <w:trPr>
                <w:trHeight w:hRule="exact" w:val="4581"/>
              </w:trPr>
              <w:tc>
                <w:tcPr>
                  <w:tcW w:w="5000" w:type="pct"/>
                  <w:shd w:val="clear" w:color="auto" w:fill="2B7471" w:themeFill="accent1" w:themeFillShade="80"/>
                  <w:vAlign w:val="center"/>
                </w:tcPr>
                <w:p w14:paraId="3D2F3395" w14:textId="77777777" w:rsidR="00C27020" w:rsidRDefault="003A7D02" w:rsidP="003A7D02">
                  <w:pPr>
                    <w:pStyle w:val="Quote"/>
                  </w:pPr>
                  <w:r>
                    <w:t>“We had our daughter in a private preschool and were worried about the transition to a large public school. It was the best decision we made. She is thriving academically and socially with diverse friends from a variety of backgrounds.”</w:t>
                  </w:r>
                </w:p>
                <w:p w14:paraId="56DAAEE6" w14:textId="77777777" w:rsidR="003A7D02" w:rsidRDefault="003A7D02" w:rsidP="003A7D02">
                  <w:pPr>
                    <w:pStyle w:val="Quote"/>
                  </w:pPr>
                </w:p>
                <w:p w14:paraId="1E748A3E" w14:textId="77777777" w:rsidR="003A7D02" w:rsidRDefault="003A7D02" w:rsidP="003A7D02">
                  <w:pPr>
                    <w:pStyle w:val="Quote"/>
                    <w:jc w:val="right"/>
                  </w:pPr>
                  <w:r>
                    <w:t xml:space="preserve">~ Parent </w:t>
                  </w:r>
                </w:p>
                <w:p w14:paraId="77E83A72" w14:textId="54BE3E8B" w:rsidR="0016655A" w:rsidRDefault="003A7D02" w:rsidP="006D24A4">
                  <w:pPr>
                    <w:pStyle w:val="Quote"/>
                    <w:jc w:val="right"/>
                  </w:pPr>
                  <w:proofErr w:type="gramStart"/>
                  <w:r>
                    <w:t>greatschoools.org</w:t>
                  </w:r>
                  <w:proofErr w:type="gramEnd"/>
                </w:p>
              </w:tc>
            </w:tr>
            <w:tr w:rsidR="00C27020" w14:paraId="59BED615" w14:textId="77777777" w:rsidTr="0070788E">
              <w:trPr>
                <w:trHeight w:hRule="exact" w:val="6066"/>
              </w:trPr>
              <w:tc>
                <w:tcPr>
                  <w:tcW w:w="5000" w:type="pct"/>
                  <w:tcMar>
                    <w:top w:w="864" w:type="dxa"/>
                  </w:tcMar>
                </w:tcPr>
                <w:p w14:paraId="49CDB05A" w14:textId="77777777" w:rsidR="00C27020" w:rsidRPr="00427EC4" w:rsidRDefault="00427EC4" w:rsidP="0016655A">
                  <w:pPr>
                    <w:pStyle w:val="Heading1"/>
                  </w:pPr>
                  <w:r>
                    <w:t xml:space="preserve"> </w:t>
                  </w:r>
                  <w:r w:rsidR="00C44F65" w:rsidRPr="00427EC4">
                    <w:t>What We Do Best</w:t>
                  </w:r>
                </w:p>
                <w:p w14:paraId="72F3530B" w14:textId="77777777" w:rsidR="00427EC4" w:rsidRDefault="00C44F65" w:rsidP="00427EC4">
                  <w:pPr>
                    <w:ind w:left="54"/>
                    <w:rPr>
                      <w:rFonts w:ascii="Lato" w:hAnsi="Lato"/>
                      <w:color w:val="666666"/>
                      <w:sz w:val="24"/>
                      <w:szCs w:val="24"/>
                      <w:shd w:val="clear" w:color="auto" w:fill="FFFFFF"/>
                    </w:rPr>
                  </w:pPr>
                  <w:r>
                    <w:rPr>
                      <w:rStyle w:val="apple-converted-space"/>
                      <w:rFonts w:ascii="Lato" w:hAnsi="Lato"/>
                      <w:color w:val="666666"/>
                      <w:shd w:val="clear" w:color="auto" w:fill="FFFFFF"/>
                    </w:rPr>
                    <w:t> </w:t>
                  </w:r>
                  <w:r w:rsidRPr="00C44F65">
                    <w:rPr>
                      <w:rFonts w:ascii="Lato" w:hAnsi="Lato"/>
                      <w:color w:val="666666"/>
                      <w:sz w:val="24"/>
                      <w:szCs w:val="24"/>
                      <w:shd w:val="clear" w:color="auto" w:fill="FFFFFF"/>
                    </w:rPr>
                    <w:t>We are an 800+ Honor School. Our children learn, play and grow together, regardless of individual backgrounds. We pride ourselves on developing educated students, who are</w:t>
                  </w:r>
                  <w:r w:rsidRPr="00C44F65">
                    <w:rPr>
                      <w:rFonts w:ascii="Lato" w:hAnsi="Lato"/>
                      <w:color w:val="666666"/>
                      <w:sz w:val="24"/>
                      <w:szCs w:val="24"/>
                    </w:rPr>
                    <w:br/>
                  </w:r>
                  <w:r w:rsidRPr="00C44F65">
                    <w:rPr>
                      <w:rFonts w:ascii="Lato" w:hAnsi="Lato"/>
                      <w:color w:val="666666"/>
                      <w:sz w:val="24"/>
                      <w:szCs w:val="24"/>
                      <w:shd w:val="clear" w:color="auto" w:fill="FFFFFF"/>
                    </w:rPr>
                    <w:t xml:space="preserve">also becoming better, more </w:t>
                  </w:r>
                  <w:proofErr w:type="gramStart"/>
                  <w:r w:rsidRPr="00C44F65">
                    <w:rPr>
                      <w:rFonts w:ascii="Lato" w:hAnsi="Lato"/>
                      <w:color w:val="666666"/>
                      <w:sz w:val="24"/>
                      <w:szCs w:val="24"/>
                      <w:shd w:val="clear" w:color="auto" w:fill="FFFFFF"/>
                    </w:rPr>
                    <w:t>well-rounded</w:t>
                  </w:r>
                  <w:proofErr w:type="gramEnd"/>
                  <w:r w:rsidRPr="00C44F65">
                    <w:rPr>
                      <w:rFonts w:ascii="Lato" w:hAnsi="Lato"/>
                      <w:color w:val="666666"/>
                      <w:sz w:val="24"/>
                      <w:szCs w:val="24"/>
                      <w:shd w:val="clear" w:color="auto" w:fill="FFFFFF"/>
                    </w:rPr>
                    <w:t xml:space="preserve"> people every day.</w:t>
                  </w:r>
                  <w:r w:rsidR="00427EC4">
                    <w:rPr>
                      <w:rFonts w:ascii="Lato" w:hAnsi="Lato"/>
                      <w:color w:val="666666"/>
                      <w:sz w:val="24"/>
                      <w:szCs w:val="24"/>
                      <w:shd w:val="clear" w:color="auto" w:fill="FFFFFF"/>
                    </w:rPr>
                    <w:t xml:space="preserve"> </w:t>
                  </w:r>
                </w:p>
                <w:p w14:paraId="7BC5D1D7" w14:textId="44418BEA" w:rsidR="00427EC4" w:rsidRPr="006D24A4" w:rsidRDefault="00427EC4" w:rsidP="00427EC4">
                  <w:pPr>
                    <w:ind w:left="54"/>
                    <w:rPr>
                      <w:rFonts w:ascii="Lato" w:eastAsia="Times New Roman" w:hAnsi="Lato" w:cs="Times New Roman"/>
                      <w:color w:val="666666"/>
                      <w:kern w:val="0"/>
                      <w:sz w:val="32"/>
                      <w:szCs w:val="32"/>
                      <w:shd w:val="clear" w:color="auto" w:fill="FFFFFF"/>
                      <w:lang w:eastAsia="en-US"/>
                      <w14:ligatures w14:val="none"/>
                    </w:rPr>
                  </w:pPr>
                  <w:proofErr w:type="gramStart"/>
                  <w:r w:rsidRPr="006D24A4">
                    <w:rPr>
                      <w:rFonts w:ascii="Lato" w:eastAsia="Times New Roman" w:hAnsi="Lato" w:cs="Times New Roman"/>
                      <w:color w:val="666666"/>
                      <w:kern w:val="0"/>
                      <w:sz w:val="32"/>
                      <w:szCs w:val="32"/>
                      <w:shd w:val="clear" w:color="auto" w:fill="FFFFFF"/>
                      <w:lang w:eastAsia="en-US"/>
                      <w14:ligatures w14:val="none"/>
                    </w:rPr>
                    <w:t>We, the families, teachers and staff of BSME</w:t>
                  </w:r>
                  <w:proofErr w:type="gramEnd"/>
                  <w:r w:rsidRPr="006D24A4">
                    <w:rPr>
                      <w:rFonts w:ascii="Lato" w:eastAsia="Times New Roman" w:hAnsi="Lato" w:cs="Times New Roman"/>
                      <w:color w:val="666666"/>
                      <w:kern w:val="0"/>
                      <w:sz w:val="32"/>
                      <w:szCs w:val="32"/>
                      <w:shd w:val="clear" w:color="auto" w:fill="FFFFFF"/>
                      <w:lang w:eastAsia="en-US"/>
                      <w14:ligatures w14:val="none"/>
                    </w:rPr>
                    <w:t xml:space="preserve"> are extremely proud of our school and invite you to visit. </w:t>
                  </w:r>
                </w:p>
                <w:p w14:paraId="20A5D57B" w14:textId="77777777" w:rsidR="0016655A" w:rsidRDefault="0016655A" w:rsidP="00427EC4">
                  <w:pPr>
                    <w:ind w:left="54"/>
                    <w:rPr>
                      <w:rFonts w:ascii="Lato" w:eastAsia="Times New Roman" w:hAnsi="Lato" w:cs="Times New Roman"/>
                      <w:color w:val="666666"/>
                      <w:kern w:val="0"/>
                      <w:sz w:val="24"/>
                      <w:szCs w:val="24"/>
                      <w:shd w:val="clear" w:color="auto" w:fill="FFFFFF"/>
                      <w:lang w:eastAsia="en-US"/>
                      <w14:ligatures w14:val="none"/>
                    </w:rPr>
                  </w:pPr>
                </w:p>
                <w:p w14:paraId="4915B5BA" w14:textId="77777777" w:rsidR="0016655A" w:rsidRDefault="0016655A" w:rsidP="00427EC4">
                  <w:pPr>
                    <w:ind w:left="54"/>
                    <w:rPr>
                      <w:rFonts w:ascii="Lato" w:eastAsia="Times New Roman" w:hAnsi="Lato" w:cs="Times New Roman"/>
                      <w:color w:val="666666"/>
                      <w:kern w:val="0"/>
                      <w:sz w:val="24"/>
                      <w:szCs w:val="24"/>
                      <w:shd w:val="clear" w:color="auto" w:fill="FFFFFF"/>
                      <w:lang w:eastAsia="en-US"/>
                      <w14:ligatures w14:val="none"/>
                    </w:rPr>
                  </w:pPr>
                </w:p>
                <w:p w14:paraId="60E984F9" w14:textId="77777777" w:rsidR="0016655A" w:rsidRDefault="0016655A" w:rsidP="00427EC4">
                  <w:pPr>
                    <w:ind w:left="54"/>
                    <w:rPr>
                      <w:rFonts w:ascii="Lato" w:eastAsia="Times New Roman" w:hAnsi="Lato" w:cs="Times New Roman"/>
                      <w:color w:val="666666"/>
                      <w:kern w:val="0"/>
                      <w:sz w:val="24"/>
                      <w:szCs w:val="24"/>
                      <w:shd w:val="clear" w:color="auto" w:fill="FFFFFF"/>
                      <w:lang w:eastAsia="en-US"/>
                      <w14:ligatures w14:val="none"/>
                    </w:rPr>
                  </w:pPr>
                </w:p>
                <w:p w14:paraId="799F2D94" w14:textId="77777777" w:rsidR="0016655A" w:rsidRDefault="0016655A" w:rsidP="00427EC4">
                  <w:pPr>
                    <w:ind w:left="54"/>
                    <w:rPr>
                      <w:rFonts w:ascii="Lato" w:eastAsia="Times New Roman" w:hAnsi="Lato" w:cs="Times New Roman"/>
                      <w:color w:val="666666"/>
                      <w:kern w:val="0"/>
                      <w:sz w:val="24"/>
                      <w:szCs w:val="24"/>
                      <w:shd w:val="clear" w:color="auto" w:fill="FFFFFF"/>
                      <w:lang w:eastAsia="en-US"/>
                      <w14:ligatures w14:val="none"/>
                    </w:rPr>
                  </w:pPr>
                </w:p>
                <w:p w14:paraId="6AA480E5" w14:textId="77777777" w:rsidR="0016655A" w:rsidRDefault="0016655A" w:rsidP="00427EC4">
                  <w:pPr>
                    <w:ind w:left="54"/>
                    <w:rPr>
                      <w:rFonts w:ascii="Lato" w:eastAsia="Times New Roman" w:hAnsi="Lato" w:cs="Times New Roman"/>
                      <w:color w:val="666666"/>
                      <w:kern w:val="0"/>
                      <w:sz w:val="24"/>
                      <w:szCs w:val="24"/>
                      <w:shd w:val="clear" w:color="auto" w:fill="FFFFFF"/>
                      <w:lang w:eastAsia="en-US"/>
                      <w14:ligatures w14:val="none"/>
                    </w:rPr>
                  </w:pPr>
                </w:p>
                <w:p w14:paraId="43F1D464" w14:textId="77777777" w:rsidR="0016655A" w:rsidRPr="00427EC4" w:rsidRDefault="0016655A" w:rsidP="00427EC4">
                  <w:pPr>
                    <w:ind w:left="54"/>
                    <w:rPr>
                      <w:rFonts w:ascii="Times" w:eastAsia="Times New Roman" w:hAnsi="Times" w:cs="Times New Roman"/>
                      <w:color w:val="auto"/>
                      <w:kern w:val="0"/>
                      <w:sz w:val="20"/>
                      <w:szCs w:val="20"/>
                      <w:lang w:eastAsia="en-US"/>
                      <w14:ligatures w14:val="none"/>
                    </w:rPr>
                  </w:pPr>
                </w:p>
                <w:p w14:paraId="6F102741" w14:textId="77777777" w:rsidR="00C27020" w:rsidRPr="00C44F65" w:rsidRDefault="00C27020">
                  <w:pPr>
                    <w:rPr>
                      <w:sz w:val="24"/>
                      <w:szCs w:val="24"/>
                    </w:rPr>
                  </w:pPr>
                </w:p>
              </w:tc>
            </w:tr>
          </w:tbl>
          <w:p w14:paraId="0927CC02" w14:textId="77777777" w:rsidR="00C27020" w:rsidRDefault="00C27020"/>
        </w:tc>
        <w:tc>
          <w:tcPr>
            <w:tcW w:w="865" w:type="dxa"/>
          </w:tcPr>
          <w:p w14:paraId="56CA1D2D" w14:textId="77777777" w:rsidR="00C27020" w:rsidRDefault="00C27020"/>
        </w:tc>
        <w:tc>
          <w:tcPr>
            <w:tcW w:w="4029" w:type="dxa"/>
          </w:tcPr>
          <w:sdt>
            <w:sdtPr>
              <w:id w:val="-237716571"/>
              <w:placeholder>
                <w:docPart w:val="55CD045EEA8F4893820AFB7FBB7C525C"/>
              </w:placeholder>
              <w:temporary/>
              <w:showingPlcHdr/>
            </w:sdtPr>
            <w:sdtContent>
              <w:p w14:paraId="22CE26E2" w14:textId="77777777" w:rsidR="00C27020" w:rsidRDefault="00C44F65" w:rsidP="0016655A">
                <w:pPr>
                  <w:pStyle w:val="Heading1"/>
                </w:pPr>
                <w:r w:rsidRPr="0070788E">
                  <w:t>Key Offerings</w:t>
                </w:r>
              </w:p>
            </w:sdtContent>
          </w:sdt>
          <w:p w14:paraId="59B67648" w14:textId="127437CB" w:rsidR="00E316A4" w:rsidRPr="00E316A4" w:rsidRDefault="00C473FF"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Pr>
                <w:rFonts w:ascii="Lato" w:eastAsia="Times New Roman" w:hAnsi="Lato" w:cs="Times New Roman"/>
                <w:color w:val="666666"/>
                <w:kern w:val="0"/>
                <w:sz w:val="24"/>
                <w:szCs w:val="24"/>
                <w:lang w:eastAsia="en-US"/>
                <w14:ligatures w14:val="none"/>
              </w:rPr>
              <w:t>Implementing NGS Standards</w:t>
            </w:r>
          </w:p>
          <w:p w14:paraId="47E47B40" w14:textId="77777777" w:rsid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Four dedicated science labs</w:t>
            </w:r>
          </w:p>
          <w:p w14:paraId="235930F3" w14:textId="77777777" w:rsidR="00A05F75" w:rsidRPr="000C336E" w:rsidRDefault="00A05F75" w:rsidP="00A05F75">
            <w:pPr>
              <w:numPr>
                <w:ilvl w:val="1"/>
                <w:numId w:val="6"/>
              </w:numPr>
              <w:shd w:val="clear" w:color="auto" w:fill="FFFFFF"/>
              <w:spacing w:before="100" w:beforeAutospacing="1" w:after="100" w:afterAutospacing="1" w:line="240" w:lineRule="auto"/>
              <w:rPr>
                <w:rFonts w:ascii="Lato" w:eastAsia="Times New Roman" w:hAnsi="Lato" w:cs="Times New Roman"/>
                <w:color w:val="666666"/>
                <w:kern w:val="0"/>
                <w:sz w:val="20"/>
                <w:szCs w:val="20"/>
                <w:lang w:eastAsia="en-US"/>
                <w14:ligatures w14:val="none"/>
              </w:rPr>
            </w:pPr>
            <w:r w:rsidRPr="000C336E">
              <w:rPr>
                <w:rFonts w:ascii="Lato" w:eastAsia="Times New Roman" w:hAnsi="Lato" w:cs="Times New Roman"/>
                <w:color w:val="666666"/>
                <w:kern w:val="0"/>
                <w:sz w:val="20"/>
                <w:szCs w:val="20"/>
                <w:lang w:eastAsia="en-US"/>
                <w14:ligatures w14:val="none"/>
              </w:rPr>
              <w:t>Computer science</w:t>
            </w:r>
          </w:p>
          <w:p w14:paraId="2FB7A6EE" w14:textId="77777777" w:rsidR="00A05F75" w:rsidRPr="000C336E" w:rsidRDefault="00A05F75" w:rsidP="00A05F75">
            <w:pPr>
              <w:numPr>
                <w:ilvl w:val="1"/>
                <w:numId w:val="6"/>
              </w:numPr>
              <w:shd w:val="clear" w:color="auto" w:fill="FFFFFF"/>
              <w:spacing w:before="100" w:beforeAutospacing="1" w:after="100" w:afterAutospacing="1" w:line="240" w:lineRule="auto"/>
              <w:rPr>
                <w:rFonts w:ascii="Lato" w:eastAsia="Times New Roman" w:hAnsi="Lato" w:cs="Times New Roman"/>
                <w:color w:val="666666"/>
                <w:kern w:val="0"/>
                <w:sz w:val="20"/>
                <w:szCs w:val="20"/>
                <w:lang w:eastAsia="en-US"/>
                <w14:ligatures w14:val="none"/>
              </w:rPr>
            </w:pPr>
            <w:r w:rsidRPr="000C336E">
              <w:rPr>
                <w:rFonts w:ascii="Lato" w:eastAsia="Times New Roman" w:hAnsi="Lato" w:cs="Times New Roman"/>
                <w:color w:val="666666"/>
                <w:kern w:val="0"/>
                <w:sz w:val="20"/>
                <w:szCs w:val="20"/>
                <w:lang w:eastAsia="en-US"/>
                <w14:ligatures w14:val="none"/>
              </w:rPr>
              <w:t>Earth science</w:t>
            </w:r>
          </w:p>
          <w:p w14:paraId="338BCB55" w14:textId="77777777" w:rsidR="00A05F75" w:rsidRPr="000C336E" w:rsidRDefault="00A05F75" w:rsidP="00A05F75">
            <w:pPr>
              <w:numPr>
                <w:ilvl w:val="1"/>
                <w:numId w:val="6"/>
              </w:numPr>
              <w:shd w:val="clear" w:color="auto" w:fill="FFFFFF"/>
              <w:spacing w:before="100" w:beforeAutospacing="1" w:after="100" w:afterAutospacing="1" w:line="240" w:lineRule="auto"/>
              <w:rPr>
                <w:rFonts w:ascii="Lato" w:eastAsia="Times New Roman" w:hAnsi="Lato" w:cs="Times New Roman"/>
                <w:color w:val="666666"/>
                <w:kern w:val="0"/>
                <w:sz w:val="20"/>
                <w:szCs w:val="20"/>
                <w:lang w:eastAsia="en-US"/>
                <w14:ligatures w14:val="none"/>
              </w:rPr>
            </w:pPr>
            <w:r w:rsidRPr="000C336E">
              <w:rPr>
                <w:rFonts w:ascii="Lato" w:eastAsia="Times New Roman" w:hAnsi="Lato" w:cs="Times New Roman"/>
                <w:color w:val="666666"/>
                <w:kern w:val="0"/>
                <w:sz w:val="20"/>
                <w:szCs w:val="20"/>
                <w:lang w:eastAsia="en-US"/>
                <w14:ligatures w14:val="none"/>
              </w:rPr>
              <w:t>Life science</w:t>
            </w:r>
          </w:p>
          <w:p w14:paraId="150451AD" w14:textId="77777777" w:rsidR="00A05F75" w:rsidRPr="000C336E" w:rsidRDefault="00A05F75" w:rsidP="00A05F75">
            <w:pPr>
              <w:numPr>
                <w:ilvl w:val="1"/>
                <w:numId w:val="6"/>
              </w:numPr>
              <w:shd w:val="clear" w:color="auto" w:fill="FFFFFF"/>
              <w:spacing w:before="100" w:beforeAutospacing="1" w:after="100" w:afterAutospacing="1" w:line="240" w:lineRule="auto"/>
              <w:rPr>
                <w:rFonts w:ascii="Lato" w:eastAsia="Times New Roman" w:hAnsi="Lato" w:cs="Times New Roman"/>
                <w:color w:val="666666"/>
                <w:kern w:val="0"/>
                <w:sz w:val="20"/>
                <w:szCs w:val="20"/>
                <w:lang w:eastAsia="en-US"/>
                <w14:ligatures w14:val="none"/>
              </w:rPr>
            </w:pPr>
            <w:r w:rsidRPr="000C336E">
              <w:rPr>
                <w:rFonts w:ascii="Lato" w:eastAsia="Times New Roman" w:hAnsi="Lato" w:cs="Times New Roman"/>
                <w:color w:val="666666"/>
                <w:kern w:val="0"/>
                <w:sz w:val="20"/>
                <w:szCs w:val="20"/>
                <w:lang w:eastAsia="en-US"/>
                <w14:ligatures w14:val="none"/>
              </w:rPr>
              <w:t>Physical science</w:t>
            </w:r>
          </w:p>
          <w:p w14:paraId="61BE0C7F"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Pr>
                <w:rFonts w:ascii="Lato" w:eastAsia="Times New Roman" w:hAnsi="Lato" w:cs="Times New Roman"/>
                <w:color w:val="666666"/>
                <w:kern w:val="0"/>
                <w:sz w:val="24"/>
                <w:szCs w:val="24"/>
                <w:lang w:eastAsia="en-US"/>
                <w14:ligatures w14:val="none"/>
              </w:rPr>
              <w:t>Five computer rooms</w:t>
            </w:r>
          </w:p>
          <w:p w14:paraId="52F25C3F"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Pr>
                <w:rFonts w:ascii="Lato" w:eastAsia="Times New Roman" w:hAnsi="Lato" w:cs="Times New Roman"/>
                <w:color w:val="666666"/>
                <w:kern w:val="0"/>
                <w:sz w:val="24"/>
                <w:szCs w:val="24"/>
                <w:lang w:eastAsia="en-US"/>
                <w14:ligatures w14:val="none"/>
              </w:rPr>
              <w:t>S</w:t>
            </w:r>
            <w:r w:rsidRPr="00E316A4">
              <w:rPr>
                <w:rFonts w:ascii="Lato" w:eastAsia="Times New Roman" w:hAnsi="Lato" w:cs="Times New Roman"/>
                <w:color w:val="666666"/>
                <w:kern w:val="0"/>
                <w:sz w:val="24"/>
                <w:szCs w:val="24"/>
                <w:lang w:eastAsia="en-US"/>
                <w14:ligatures w14:val="none"/>
              </w:rPr>
              <w:t>ix acres of green space</w:t>
            </w:r>
          </w:p>
          <w:p w14:paraId="36C9BD3F"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Free transportation</w:t>
            </w:r>
          </w:p>
          <w:p w14:paraId="746DE3FD"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GATE program</w:t>
            </w:r>
          </w:p>
          <w:p w14:paraId="36D05367"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Chorus</w:t>
            </w:r>
            <w:r>
              <w:rPr>
                <w:rFonts w:ascii="Lato" w:eastAsia="Times New Roman" w:hAnsi="Lato" w:cs="Times New Roman"/>
                <w:color w:val="666666"/>
                <w:kern w:val="0"/>
                <w:sz w:val="24"/>
                <w:szCs w:val="24"/>
                <w:lang w:eastAsia="en-US"/>
                <w14:ligatures w14:val="none"/>
              </w:rPr>
              <w:t xml:space="preserve"> </w:t>
            </w:r>
          </w:p>
          <w:p w14:paraId="711C5EDF"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Orchestra</w:t>
            </w:r>
          </w:p>
          <w:p w14:paraId="687083A6"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Afterschool enrichment</w:t>
            </w:r>
          </w:p>
          <w:p w14:paraId="3F777436"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 xml:space="preserve">Before-school YMCA </w:t>
            </w:r>
            <w:r w:rsidR="00A05F75">
              <w:rPr>
                <w:rFonts w:ascii="Lato" w:eastAsia="Times New Roman" w:hAnsi="Lato" w:cs="Times New Roman"/>
                <w:color w:val="666666"/>
                <w:kern w:val="0"/>
                <w:sz w:val="24"/>
                <w:szCs w:val="24"/>
                <w:lang w:eastAsia="en-US"/>
                <w14:ligatures w14:val="none"/>
              </w:rPr>
              <w:t>sports</w:t>
            </w:r>
          </w:p>
          <w:p w14:paraId="64B20D96" w14:textId="77777777" w:rsidR="00E316A4" w:rsidRPr="00E316A4" w:rsidRDefault="00A05F75"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Pr>
                <w:rFonts w:ascii="Lato" w:eastAsia="Times New Roman" w:hAnsi="Lato" w:cs="Times New Roman"/>
                <w:color w:val="666666"/>
                <w:kern w:val="0"/>
                <w:sz w:val="24"/>
                <w:szCs w:val="24"/>
                <w:lang w:eastAsia="en-US"/>
                <w14:ligatures w14:val="none"/>
              </w:rPr>
              <w:t>Urban c</w:t>
            </w:r>
            <w:r w:rsidR="00E316A4" w:rsidRPr="00E316A4">
              <w:rPr>
                <w:rFonts w:ascii="Lato" w:eastAsia="Times New Roman" w:hAnsi="Lato" w:cs="Times New Roman"/>
                <w:color w:val="666666"/>
                <w:kern w:val="0"/>
                <w:sz w:val="24"/>
                <w:szCs w:val="24"/>
                <w:lang w:eastAsia="en-US"/>
                <w14:ligatures w14:val="none"/>
              </w:rPr>
              <w:t>ommunity gardening</w:t>
            </w:r>
          </w:p>
          <w:p w14:paraId="1DC028C2" w14:textId="77777777" w:rsidR="00E316A4" w:rsidRPr="00E316A4" w:rsidRDefault="00E316A4" w:rsidP="00E316A4">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E316A4">
              <w:rPr>
                <w:rFonts w:ascii="Lato" w:eastAsia="Times New Roman" w:hAnsi="Lato" w:cs="Times New Roman"/>
                <w:color w:val="666666"/>
                <w:kern w:val="0"/>
                <w:sz w:val="24"/>
                <w:szCs w:val="24"/>
                <w:lang w:eastAsia="en-US"/>
                <w14:ligatures w14:val="none"/>
              </w:rPr>
              <w:t>Parent-Teacher association</w:t>
            </w:r>
          </w:p>
          <w:p w14:paraId="6FE85837" w14:textId="77777777" w:rsidR="00C27020" w:rsidRPr="0070788E" w:rsidRDefault="0070788E" w:rsidP="0016655A">
            <w:pPr>
              <w:pStyle w:val="Heading1"/>
            </w:pPr>
            <w:r w:rsidRPr="0070788E">
              <w:t>Fall Tour Dates</w:t>
            </w:r>
          </w:p>
          <w:p w14:paraId="3F8D2998" w14:textId="77777777" w:rsidR="0070788E" w:rsidRPr="0070788E" w:rsidRDefault="0070788E" w:rsidP="0070788E">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70788E">
              <w:rPr>
                <w:rFonts w:ascii="Lato" w:eastAsia="Times New Roman" w:hAnsi="Lato" w:cs="Times New Roman"/>
                <w:color w:val="666666"/>
                <w:kern w:val="0"/>
                <w:sz w:val="24"/>
                <w:szCs w:val="24"/>
                <w:lang w:eastAsia="en-US"/>
                <w14:ligatures w14:val="none"/>
              </w:rPr>
              <w:t>Thursday, October 6 at 9 am</w:t>
            </w:r>
          </w:p>
          <w:p w14:paraId="2581908D" w14:textId="77777777" w:rsidR="0070788E" w:rsidRPr="0070788E" w:rsidRDefault="0070788E" w:rsidP="0070788E">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70788E">
              <w:rPr>
                <w:rFonts w:ascii="Lato" w:eastAsia="Times New Roman" w:hAnsi="Lato" w:cs="Times New Roman"/>
                <w:color w:val="666666"/>
                <w:kern w:val="0"/>
                <w:sz w:val="24"/>
                <w:szCs w:val="24"/>
                <w:lang w:eastAsia="en-US"/>
                <w14:ligatures w14:val="none"/>
              </w:rPr>
              <w:t>Thursday, October 13 at 1:30 pm</w:t>
            </w:r>
          </w:p>
          <w:p w14:paraId="76932D03" w14:textId="77777777" w:rsidR="0070788E" w:rsidRPr="0070788E" w:rsidRDefault="0070788E" w:rsidP="0070788E">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70788E">
              <w:rPr>
                <w:rFonts w:ascii="Lato" w:eastAsia="Times New Roman" w:hAnsi="Lato" w:cs="Times New Roman"/>
                <w:color w:val="666666"/>
                <w:kern w:val="0"/>
                <w:sz w:val="24"/>
                <w:szCs w:val="24"/>
                <w:lang w:eastAsia="en-US"/>
                <w14:ligatures w14:val="none"/>
              </w:rPr>
              <w:t>Thursday, October 20 at 9 am</w:t>
            </w:r>
          </w:p>
          <w:p w14:paraId="0732CA59" w14:textId="77777777" w:rsidR="0070788E" w:rsidRPr="0070788E" w:rsidRDefault="0070788E" w:rsidP="0070788E">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70788E">
              <w:rPr>
                <w:rFonts w:ascii="Lato" w:eastAsia="Times New Roman" w:hAnsi="Lato" w:cs="Times New Roman"/>
                <w:color w:val="666666"/>
                <w:kern w:val="0"/>
                <w:sz w:val="24"/>
                <w:szCs w:val="24"/>
                <w:lang w:eastAsia="en-US"/>
                <w14:ligatures w14:val="none"/>
              </w:rPr>
              <w:t>Thursday, October 27 at 1:30 pm</w:t>
            </w:r>
          </w:p>
          <w:p w14:paraId="42896E5B" w14:textId="77777777" w:rsidR="0070788E" w:rsidRPr="0070788E" w:rsidRDefault="0070788E" w:rsidP="0070788E">
            <w:pPr>
              <w:numPr>
                <w:ilvl w:val="0"/>
                <w:numId w:val="6"/>
              </w:numPr>
              <w:shd w:val="clear" w:color="auto" w:fill="FFFFFF"/>
              <w:spacing w:before="100" w:beforeAutospacing="1" w:after="100" w:afterAutospacing="1" w:line="240" w:lineRule="auto"/>
              <w:rPr>
                <w:rFonts w:ascii="Lato" w:eastAsia="Times New Roman" w:hAnsi="Lato" w:cs="Times New Roman"/>
                <w:color w:val="666666"/>
                <w:kern w:val="0"/>
                <w:sz w:val="24"/>
                <w:szCs w:val="24"/>
                <w:lang w:eastAsia="en-US"/>
                <w14:ligatures w14:val="none"/>
              </w:rPr>
            </w:pPr>
            <w:r w:rsidRPr="0070788E">
              <w:rPr>
                <w:rFonts w:ascii="Lato" w:eastAsia="Times New Roman" w:hAnsi="Lato" w:cs="Times New Roman"/>
                <w:color w:val="666666"/>
                <w:kern w:val="0"/>
                <w:sz w:val="24"/>
                <w:szCs w:val="24"/>
                <w:lang w:eastAsia="en-US"/>
                <w14:ligatures w14:val="none"/>
              </w:rPr>
              <w:t>Thursday, November 3 at 9 am</w:t>
            </w:r>
          </w:p>
          <w:p w14:paraId="2D5B717A" w14:textId="77777777" w:rsidR="00C27020" w:rsidRDefault="00C44F65">
            <w:pPr>
              <w:pStyle w:val="Heading1"/>
            </w:pPr>
            <w:r>
              <w:t>Contact Us</w:t>
            </w:r>
          </w:p>
          <w:sdt>
            <w:sdtPr>
              <w:alias w:val="Company Name"/>
              <w:tag w:val=""/>
              <w:id w:val="950436312"/>
              <w:placeholder>
                <w:docPart w:val="404E9191EE4F4CF1B8935493349864B4"/>
              </w:placeholder>
              <w:dataBinding w:prefixMappings="xmlns:ns0='http://schemas.openxmlformats.org/officeDocument/2006/extended-properties' " w:xpath="/ns0:Properties[1]/ns0:Company[1]" w:storeItemID="{6668398D-A668-4E3E-A5EB-62B293D839F1}"/>
              <w:text/>
            </w:sdtPr>
            <w:sdtContent>
              <w:p w14:paraId="281D15AF" w14:textId="77777777" w:rsidR="00C27020" w:rsidRDefault="00E316A4">
                <w:pPr>
                  <w:pStyle w:val="ContactInfo"/>
                </w:pPr>
                <w:r>
                  <w:t>Brentwood Science Magnet Elementary</w:t>
                </w:r>
              </w:p>
            </w:sdtContent>
          </w:sdt>
          <w:sdt>
            <w:sdtPr>
              <w:alias w:val="Address"/>
              <w:tag w:val=""/>
              <w:id w:val="-1891111686"/>
              <w:placeholder>
                <w:docPart w:val="D04859832BF94E179ECC49B889D3EBE8"/>
              </w:placeholder>
              <w:dataBinding w:prefixMappings="xmlns:ns0='http://schemas.microsoft.com/office/2006/coverPageProps' " w:xpath="/ns0:CoverPageProperties[1]/ns0:CompanyAddress[1]" w:storeItemID="{55AF091B-3C7A-41E3-B477-F2FDAA23CFDA}"/>
              <w:text w:multiLine="1"/>
            </w:sdtPr>
            <w:sdtContent>
              <w:p w14:paraId="7ED5B589" w14:textId="77777777" w:rsidR="00C27020" w:rsidRDefault="0032188E">
                <w:pPr>
                  <w:pStyle w:val="ContactInfo"/>
                </w:pPr>
                <w:r>
                  <w:t xml:space="preserve">740 S. Gretna </w:t>
                </w:r>
                <w:r w:rsidR="00C44F65">
                  <w:t>Green Way</w:t>
                </w:r>
                <w:r w:rsidR="00C44F65">
                  <w:br/>
                  <w:t>Los Angeles, CA 90049</w:t>
                </w:r>
              </w:p>
            </w:sdtContent>
          </w:sdt>
          <w:p w14:paraId="67A2363D" w14:textId="77777777" w:rsidR="00C27020" w:rsidRDefault="003A7D02">
            <w:pPr>
              <w:pStyle w:val="ContactInfo"/>
            </w:pPr>
            <w:sdt>
              <w:sdtPr>
                <w:id w:val="-221295427"/>
                <w:placeholder>
                  <w:docPart w:val="F40753ADC0A44A6297A5E21D566379FD"/>
                </w:placeholder>
                <w:temporary/>
                <w:showingPlcHdr/>
                <w:text/>
              </w:sdtPr>
              <w:sdtContent>
                <w:r w:rsidR="00C44F65">
                  <w:t>Telephone</w:t>
                </w:r>
              </w:sdtContent>
            </w:sdt>
            <w:r w:rsidR="00E316A4">
              <w:t xml:space="preserve"> </w:t>
            </w:r>
            <w:r w:rsidR="00E316A4">
              <w:rPr>
                <w:rFonts w:ascii="Lato" w:hAnsi="Lato"/>
                <w:color w:val="666666"/>
                <w:shd w:val="clear" w:color="auto" w:fill="FFFFFF"/>
              </w:rPr>
              <w:t> </w:t>
            </w:r>
            <w:r w:rsidR="00E316A4">
              <w:rPr>
                <w:rStyle w:val="Strong"/>
                <w:rFonts w:ascii="Lato" w:hAnsi="Lato"/>
                <w:color w:val="666666"/>
                <w:shd w:val="clear" w:color="auto" w:fill="FFFFFF"/>
              </w:rPr>
              <w:t>(310) 826-5631 </w:t>
            </w:r>
          </w:p>
          <w:p w14:paraId="5507AA89" w14:textId="77777777" w:rsidR="00C27020" w:rsidRDefault="003A7D02" w:rsidP="000C336E">
            <w:pPr>
              <w:pStyle w:val="ContactInfo"/>
            </w:pPr>
            <w:hyperlink r:id="rId14" w:history="1">
              <w:r w:rsidR="00E316A4">
                <w:rPr>
                  <w:rStyle w:val="Strong"/>
                  <w:rFonts w:ascii="Lato" w:hAnsi="Lato"/>
                  <w:color w:val="36992F"/>
                  <w:shd w:val="clear" w:color="auto" w:fill="FFFFFF"/>
                </w:rPr>
                <w:t>brentwoodsciencetigers@gmail.com</w:t>
              </w:r>
            </w:hyperlink>
          </w:p>
          <w:p w14:paraId="22262496" w14:textId="2989526B" w:rsidR="00C27020" w:rsidRDefault="00E316A4" w:rsidP="000C336E">
            <w:pPr>
              <w:pStyle w:val="ContactInfo"/>
            </w:pPr>
            <w:proofErr w:type="gramStart"/>
            <w:r w:rsidRPr="00E316A4">
              <w:t>www.brentwoodsciencemagnet.org</w:t>
            </w:r>
            <w:proofErr w:type="gramEnd"/>
            <w:r w:rsidRPr="00E316A4">
              <w:t>/</w:t>
            </w:r>
          </w:p>
        </w:tc>
      </w:tr>
      <w:tr w:rsidR="00C27020" w14:paraId="0E95047E" w14:textId="77777777" w:rsidTr="006D24A4">
        <w:trPr>
          <w:trHeight w:hRule="exact" w:val="504"/>
        </w:trPr>
        <w:tc>
          <w:tcPr>
            <w:tcW w:w="5041" w:type="dxa"/>
          </w:tcPr>
          <w:p w14:paraId="05080EF1" w14:textId="77777777" w:rsidR="00C27020" w:rsidRDefault="00C27020"/>
        </w:tc>
        <w:tc>
          <w:tcPr>
            <w:tcW w:w="4679" w:type="dxa"/>
          </w:tcPr>
          <w:p w14:paraId="2131E049" w14:textId="77777777" w:rsidR="00C27020" w:rsidRDefault="00C27020"/>
        </w:tc>
        <w:tc>
          <w:tcPr>
            <w:tcW w:w="865" w:type="dxa"/>
          </w:tcPr>
          <w:p w14:paraId="117614DB" w14:textId="77777777" w:rsidR="00C27020" w:rsidRDefault="00C27020"/>
        </w:tc>
        <w:tc>
          <w:tcPr>
            <w:tcW w:w="4029" w:type="dxa"/>
          </w:tcPr>
          <w:p w14:paraId="7A0AE235" w14:textId="77777777" w:rsidR="00C27020" w:rsidRDefault="00C27020"/>
        </w:tc>
      </w:tr>
      <w:tr w:rsidR="00C27020" w14:paraId="1062DCC3" w14:textId="77777777" w:rsidTr="006D24A4">
        <w:trPr>
          <w:trHeight w:hRule="exact" w:val="216"/>
        </w:trPr>
        <w:tc>
          <w:tcPr>
            <w:tcW w:w="5041" w:type="dxa"/>
            <w:shd w:val="clear" w:color="auto" w:fill="2B7471" w:themeFill="accent1" w:themeFillShade="80"/>
          </w:tcPr>
          <w:p w14:paraId="05DA055B" w14:textId="77777777" w:rsidR="00C27020" w:rsidRDefault="00C27020"/>
        </w:tc>
        <w:tc>
          <w:tcPr>
            <w:tcW w:w="4679" w:type="dxa"/>
            <w:shd w:val="clear" w:color="auto" w:fill="2B7471" w:themeFill="accent1" w:themeFillShade="80"/>
          </w:tcPr>
          <w:p w14:paraId="180C34A6" w14:textId="77777777" w:rsidR="00C27020" w:rsidRDefault="00C27020"/>
        </w:tc>
        <w:tc>
          <w:tcPr>
            <w:tcW w:w="865" w:type="dxa"/>
            <w:shd w:val="clear" w:color="auto" w:fill="2B7471" w:themeFill="accent1" w:themeFillShade="80"/>
          </w:tcPr>
          <w:p w14:paraId="274C8DD0" w14:textId="77777777" w:rsidR="00C27020" w:rsidRDefault="00C27020"/>
        </w:tc>
        <w:tc>
          <w:tcPr>
            <w:tcW w:w="4029" w:type="dxa"/>
            <w:shd w:val="clear" w:color="auto" w:fill="2B7471" w:themeFill="accent1" w:themeFillShade="80"/>
          </w:tcPr>
          <w:p w14:paraId="3EE91F4F" w14:textId="77777777" w:rsidR="00C27020" w:rsidRDefault="00C27020"/>
        </w:tc>
      </w:tr>
    </w:tbl>
    <w:p w14:paraId="3BBBEE1F" w14:textId="20201553" w:rsidR="00C27020" w:rsidRDefault="00C27020"/>
    <w:sectPr w:rsidR="00C27020" w:rsidSect="003A7D02">
      <w:pgSz w:w="15840" w:h="12240" w:orient="landscape"/>
      <w:pgMar w:top="720" w:right="720" w:bottom="432" w:left="720" w:header="720" w:footer="720" w:gutter="0"/>
      <w:cols w:space="720"/>
      <w:docGrid w:linePitch="360"/>
      <w:printerSettings r:id="rId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a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nsid w:val="35D27E8B"/>
    <w:multiLevelType w:val="multilevel"/>
    <w:tmpl w:val="DE02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CC12EE"/>
    <w:multiLevelType w:val="multilevel"/>
    <w:tmpl w:val="F3A6A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 w:numId="5">
    <w:abstractNumId w:val="1"/>
    <w:lvlOverride w:ilvl="0">
      <w:startOverride w:val="1"/>
    </w:lvlOverride>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A4"/>
    <w:rsid w:val="000C336E"/>
    <w:rsid w:val="0016655A"/>
    <w:rsid w:val="0032188E"/>
    <w:rsid w:val="003A7D02"/>
    <w:rsid w:val="00427EC4"/>
    <w:rsid w:val="005856B8"/>
    <w:rsid w:val="005F470F"/>
    <w:rsid w:val="006D24A4"/>
    <w:rsid w:val="0070788E"/>
    <w:rsid w:val="007E4570"/>
    <w:rsid w:val="007E51B4"/>
    <w:rsid w:val="00A05F75"/>
    <w:rsid w:val="00B212CB"/>
    <w:rsid w:val="00B2281E"/>
    <w:rsid w:val="00BA47FC"/>
    <w:rsid w:val="00C27020"/>
    <w:rsid w:val="00C44F65"/>
    <w:rsid w:val="00C473FF"/>
    <w:rsid w:val="00E31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E3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qFormat="1"/>
    <w:lsdException w:name="Emphasis" w:uiPriority="2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character" w:styleId="Strong">
    <w:name w:val="Strong"/>
    <w:basedOn w:val="DefaultParagraphFont"/>
    <w:uiPriority w:val="22"/>
    <w:qFormat/>
    <w:rsid w:val="00E316A4"/>
    <w:rPr>
      <w:b/>
      <w:bCs/>
    </w:rPr>
  </w:style>
  <w:style w:type="character" w:customStyle="1" w:styleId="apple-converted-space">
    <w:name w:val="apple-converted-space"/>
    <w:basedOn w:val="DefaultParagraphFont"/>
    <w:rsid w:val="00C44F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uiPriority="22" w:qFormat="1"/>
    <w:lsdException w:name="Emphasis" w:uiPriority="2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character" w:styleId="Strong">
    <w:name w:val="Strong"/>
    <w:basedOn w:val="DefaultParagraphFont"/>
    <w:uiPriority w:val="22"/>
    <w:qFormat/>
    <w:rsid w:val="00E316A4"/>
    <w:rPr>
      <w:b/>
      <w:bCs/>
    </w:rPr>
  </w:style>
  <w:style w:type="character" w:customStyle="1" w:styleId="apple-converted-space">
    <w:name w:val="apple-converted-space"/>
    <w:basedOn w:val="DefaultParagraphFont"/>
    <w:rsid w:val="00C4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79551">
      <w:bodyDiv w:val="1"/>
      <w:marLeft w:val="0"/>
      <w:marRight w:val="0"/>
      <w:marTop w:val="0"/>
      <w:marBottom w:val="0"/>
      <w:divBdr>
        <w:top w:val="none" w:sz="0" w:space="0" w:color="auto"/>
        <w:left w:val="none" w:sz="0" w:space="0" w:color="auto"/>
        <w:bottom w:val="none" w:sz="0" w:space="0" w:color="auto"/>
        <w:right w:val="none" w:sz="0" w:space="0" w:color="auto"/>
      </w:divBdr>
    </w:div>
    <w:div w:id="239751206">
      <w:bodyDiv w:val="1"/>
      <w:marLeft w:val="0"/>
      <w:marRight w:val="0"/>
      <w:marTop w:val="0"/>
      <w:marBottom w:val="0"/>
      <w:divBdr>
        <w:top w:val="none" w:sz="0" w:space="0" w:color="auto"/>
        <w:left w:val="none" w:sz="0" w:space="0" w:color="auto"/>
        <w:bottom w:val="none" w:sz="0" w:space="0" w:color="auto"/>
        <w:right w:val="none" w:sz="0" w:space="0" w:color="auto"/>
      </w:divBdr>
    </w:div>
    <w:div w:id="258027225">
      <w:bodyDiv w:val="1"/>
      <w:marLeft w:val="0"/>
      <w:marRight w:val="0"/>
      <w:marTop w:val="0"/>
      <w:marBottom w:val="0"/>
      <w:divBdr>
        <w:top w:val="none" w:sz="0" w:space="0" w:color="auto"/>
        <w:left w:val="none" w:sz="0" w:space="0" w:color="auto"/>
        <w:bottom w:val="none" w:sz="0" w:space="0" w:color="auto"/>
        <w:right w:val="none" w:sz="0" w:space="0" w:color="auto"/>
      </w:divBdr>
    </w:div>
    <w:div w:id="320237364">
      <w:bodyDiv w:val="1"/>
      <w:marLeft w:val="0"/>
      <w:marRight w:val="0"/>
      <w:marTop w:val="0"/>
      <w:marBottom w:val="0"/>
      <w:divBdr>
        <w:top w:val="none" w:sz="0" w:space="0" w:color="auto"/>
        <w:left w:val="none" w:sz="0" w:space="0" w:color="auto"/>
        <w:bottom w:val="none" w:sz="0" w:space="0" w:color="auto"/>
        <w:right w:val="none" w:sz="0" w:space="0" w:color="auto"/>
      </w:divBdr>
    </w:div>
    <w:div w:id="575866516">
      <w:bodyDiv w:val="1"/>
      <w:marLeft w:val="0"/>
      <w:marRight w:val="0"/>
      <w:marTop w:val="0"/>
      <w:marBottom w:val="0"/>
      <w:divBdr>
        <w:top w:val="none" w:sz="0" w:space="0" w:color="auto"/>
        <w:left w:val="none" w:sz="0" w:space="0" w:color="auto"/>
        <w:bottom w:val="none" w:sz="0" w:space="0" w:color="auto"/>
        <w:right w:val="none" w:sz="0" w:space="0" w:color="auto"/>
      </w:divBdr>
    </w:div>
    <w:div w:id="1353415317">
      <w:bodyDiv w:val="1"/>
      <w:marLeft w:val="0"/>
      <w:marRight w:val="0"/>
      <w:marTop w:val="0"/>
      <w:marBottom w:val="0"/>
      <w:divBdr>
        <w:top w:val="none" w:sz="0" w:space="0" w:color="auto"/>
        <w:left w:val="none" w:sz="0" w:space="0" w:color="auto"/>
        <w:bottom w:val="none" w:sz="0" w:space="0" w:color="auto"/>
        <w:right w:val="none" w:sz="0" w:space="0" w:color="auto"/>
      </w:divBdr>
    </w:div>
    <w:div w:id="1446920552">
      <w:bodyDiv w:val="1"/>
      <w:marLeft w:val="0"/>
      <w:marRight w:val="0"/>
      <w:marTop w:val="0"/>
      <w:marBottom w:val="0"/>
      <w:divBdr>
        <w:top w:val="none" w:sz="0" w:space="0" w:color="auto"/>
        <w:left w:val="none" w:sz="0" w:space="0" w:color="auto"/>
        <w:bottom w:val="none" w:sz="0" w:space="0" w:color="auto"/>
        <w:right w:val="none" w:sz="0" w:space="0" w:color="auto"/>
      </w:divBdr>
    </w:div>
    <w:div w:id="1901673801">
      <w:bodyDiv w:val="1"/>
      <w:marLeft w:val="0"/>
      <w:marRight w:val="0"/>
      <w:marTop w:val="0"/>
      <w:marBottom w:val="0"/>
      <w:divBdr>
        <w:top w:val="none" w:sz="0" w:space="0" w:color="auto"/>
        <w:left w:val="none" w:sz="0" w:space="0" w:color="auto"/>
        <w:bottom w:val="none" w:sz="0" w:space="0" w:color="auto"/>
        <w:right w:val="none" w:sz="0" w:space="0" w:color="auto"/>
      </w:divBdr>
    </w:div>
    <w:div w:id="212483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yperlink" Target="mailto:brentwoodsciencetigers@gmail.com" TargetMode="Externa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at%20work\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4E9191EE4F4CF1B8935493349864B4"/>
        <w:category>
          <w:name w:val="General"/>
          <w:gallery w:val="placeholder"/>
        </w:category>
        <w:types>
          <w:type w:val="bbPlcHdr"/>
        </w:types>
        <w:behaviors>
          <w:behavior w:val="content"/>
        </w:behaviors>
        <w:guid w:val="{8E4D5DA0-9E5A-4B19-BF56-2CA7927EBA57}"/>
      </w:docPartPr>
      <w:docPartBody>
        <w:p w:rsidR="0042062C" w:rsidRDefault="00CC65B0">
          <w:pPr>
            <w:pStyle w:val="404E9191EE4F4CF1B8935493349864B4"/>
          </w:pPr>
          <w:r>
            <w:t>Company Name</w:t>
          </w:r>
        </w:p>
      </w:docPartBody>
    </w:docPart>
    <w:docPart>
      <w:docPartPr>
        <w:name w:val="D04859832BF94E179ECC49B889D3EBE8"/>
        <w:category>
          <w:name w:val="General"/>
          <w:gallery w:val="placeholder"/>
        </w:category>
        <w:types>
          <w:type w:val="bbPlcHdr"/>
        </w:types>
        <w:behaviors>
          <w:behavior w:val="content"/>
        </w:behaviors>
        <w:guid w:val="{FF66CABA-76AD-4A50-9571-6BF50A3FBF65}"/>
      </w:docPartPr>
      <w:docPartBody>
        <w:p w:rsidR="0042062C" w:rsidRDefault="00CC65B0">
          <w:pPr>
            <w:pStyle w:val="D04859832BF94E179ECC49B889D3EBE8"/>
          </w:pPr>
          <w:r>
            <w:t>Street Address</w:t>
          </w:r>
          <w:r>
            <w:br/>
            <w:t>City, ST  ZIP Code</w:t>
          </w:r>
        </w:p>
      </w:docPartBody>
    </w:docPart>
    <w:docPart>
      <w:docPartPr>
        <w:name w:val="55CD045EEA8F4893820AFB7FBB7C525C"/>
        <w:category>
          <w:name w:val="General"/>
          <w:gallery w:val="placeholder"/>
        </w:category>
        <w:types>
          <w:type w:val="bbPlcHdr"/>
        </w:types>
        <w:behaviors>
          <w:behavior w:val="content"/>
        </w:behaviors>
        <w:guid w:val="{157E1724-C1ED-4E53-9F20-54E4129C8DB6}"/>
      </w:docPartPr>
      <w:docPartBody>
        <w:p w:rsidR="0042062C" w:rsidRDefault="00CC65B0">
          <w:pPr>
            <w:pStyle w:val="55CD045EEA8F4893820AFB7FBB7C525C"/>
          </w:pPr>
          <w:r>
            <w:t>Key Offerings</w:t>
          </w:r>
        </w:p>
      </w:docPartBody>
    </w:docPart>
    <w:docPart>
      <w:docPartPr>
        <w:name w:val="F40753ADC0A44A6297A5E21D566379FD"/>
        <w:category>
          <w:name w:val="General"/>
          <w:gallery w:val="placeholder"/>
        </w:category>
        <w:types>
          <w:type w:val="bbPlcHdr"/>
        </w:types>
        <w:behaviors>
          <w:behavior w:val="content"/>
        </w:behaviors>
        <w:guid w:val="{450549CA-DDB5-4E85-9776-258C41E6D80B}"/>
      </w:docPartPr>
      <w:docPartBody>
        <w:p w:rsidR="0042062C" w:rsidRDefault="00CC65B0">
          <w:pPr>
            <w:pStyle w:val="F40753ADC0A44A6297A5E21D566379FD"/>
          </w:pPr>
          <w: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at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4F81BD" w:themeColor="accent1"/>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5B0"/>
    <w:rsid w:val="0042062C"/>
    <w:rsid w:val="00CC6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0D4F52780E41E0B21AF74CE855BDFC">
    <w:name w:val="1C0D4F52780E41E0B21AF74CE855BDFC"/>
  </w:style>
  <w:style w:type="paragraph" w:styleId="BlockText">
    <w:name w:val="Block Text"/>
    <w:basedOn w:val="Normal"/>
    <w:uiPriority w:val="1"/>
    <w:unhideWhenUsed/>
    <w:qFormat/>
    <w:pPr>
      <w:spacing w:line="252" w:lineRule="auto"/>
      <w:ind w:left="504" w:right="504"/>
    </w:pPr>
    <w:rPr>
      <w:rFonts w:eastAsiaTheme="minorHAnsi"/>
      <w:color w:val="FFFFFF" w:themeColor="background1"/>
      <w:kern w:val="2"/>
      <w:sz w:val="20"/>
      <w:szCs w:val="18"/>
      <w:lang w:eastAsia="ja-JP"/>
      <w14:ligatures w14:val="standard"/>
    </w:rPr>
  </w:style>
  <w:style w:type="paragraph" w:customStyle="1" w:styleId="B7FC4DA4AA444473AC2F0AAC26141C6C">
    <w:name w:val="B7FC4DA4AA444473AC2F0AAC26141C6C"/>
  </w:style>
  <w:style w:type="paragraph" w:customStyle="1" w:styleId="0C8A699481434BD4BA964FA265E79F1F">
    <w:name w:val="0C8A699481434BD4BA964FA265E79F1F"/>
  </w:style>
  <w:style w:type="paragraph" w:customStyle="1" w:styleId="404E9191EE4F4CF1B8935493349864B4">
    <w:name w:val="404E9191EE4F4CF1B8935493349864B4"/>
  </w:style>
  <w:style w:type="paragraph" w:customStyle="1" w:styleId="D04859832BF94E179ECC49B889D3EBE8">
    <w:name w:val="D04859832BF94E179ECC49B889D3EBE8"/>
  </w:style>
  <w:style w:type="paragraph" w:customStyle="1" w:styleId="4BC7AFC3BFA8464EBA05FD1D1DF11B71">
    <w:name w:val="4BC7AFC3BFA8464EBA05FD1D1DF11B71"/>
  </w:style>
  <w:style w:type="paragraph" w:customStyle="1" w:styleId="AF784470099C44CB951144C503EDC6A5">
    <w:name w:val="AF784470099C44CB951144C503EDC6A5"/>
  </w:style>
  <w:style w:type="paragraph" w:customStyle="1" w:styleId="B9EE21712C4844FA94B3832E842AE595">
    <w:name w:val="B9EE21712C4844FA94B3832E842AE595"/>
  </w:style>
  <w:style w:type="paragraph" w:customStyle="1" w:styleId="8F9B6B9932CC4E82BA01DC8E7DB5F1C4">
    <w:name w:val="8F9B6B9932CC4E82BA01DC8E7DB5F1C4"/>
  </w:style>
  <w:style w:type="paragraph" w:customStyle="1" w:styleId="75D03DD28ACF4460823D36DC00D1B9B3">
    <w:name w:val="75D03DD28ACF4460823D36DC00D1B9B3"/>
  </w:style>
  <w:style w:type="paragraph" w:customStyle="1" w:styleId="488A0E6840124F2C87EBEABB5916D6ED">
    <w:name w:val="488A0E6840124F2C87EBEABB5916D6ED"/>
  </w:style>
  <w:style w:type="paragraph" w:styleId="Quote">
    <w:name w:val="Quote"/>
    <w:basedOn w:val="Normal"/>
    <w:link w:val="QuoteChar"/>
    <w:uiPriority w:val="3"/>
    <w:unhideWhenUsed/>
    <w:qFormat/>
    <w:pPr>
      <w:spacing w:before="480" w:after="480" w:line="276" w:lineRule="auto"/>
      <w:ind w:left="504" w:right="504"/>
      <w:contextualSpacing/>
    </w:pPr>
    <w:rPr>
      <w:rFonts w:asciiTheme="majorHAnsi" w:eastAsiaTheme="majorEastAsia" w:hAnsiTheme="majorHAnsi" w:cstheme="majorBidi"/>
      <w:color w:val="FFFFFF" w:themeColor="background1"/>
      <w:kern w:val="2"/>
      <w:szCs w:val="18"/>
      <w:lang w:eastAsia="ja-JP"/>
      <w14:ligatures w14:val="standard"/>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kern w:val="2"/>
      <w:szCs w:val="18"/>
      <w:lang w:eastAsia="ja-JP"/>
      <w14:ligatures w14:val="standard"/>
    </w:rPr>
  </w:style>
  <w:style w:type="paragraph" w:customStyle="1" w:styleId="B5C8BFF7CA3D4414860B78202624F22B">
    <w:name w:val="B5C8BFF7CA3D4414860B78202624F22B"/>
  </w:style>
  <w:style w:type="paragraph" w:customStyle="1" w:styleId="20120321272A42C78F77339973582FB6">
    <w:name w:val="20120321272A42C78F77339973582FB6"/>
  </w:style>
  <w:style w:type="paragraph" w:customStyle="1" w:styleId="888A1DB8E29841D791C7545E57A9953F">
    <w:name w:val="888A1DB8E29841D791C7545E57A9953F"/>
  </w:style>
  <w:style w:type="paragraph" w:customStyle="1" w:styleId="98D77795A72C4FE9AFD6444E2C07CCC1">
    <w:name w:val="98D77795A72C4FE9AFD6444E2C07CCC1"/>
  </w:style>
  <w:style w:type="paragraph" w:customStyle="1" w:styleId="55CD045EEA8F4893820AFB7FBB7C525C">
    <w:name w:val="55CD045EEA8F4893820AFB7FBB7C525C"/>
  </w:style>
  <w:style w:type="paragraph" w:customStyle="1" w:styleId="A998A9AD4324471CB36749028C7C3EB0">
    <w:name w:val="A998A9AD4324471CB36749028C7C3EB0"/>
  </w:style>
  <w:style w:type="paragraph" w:customStyle="1" w:styleId="057666BEA3BF4C6DA8D92528F346F45E">
    <w:name w:val="057666BEA3BF4C6DA8D92528F346F45E"/>
  </w:style>
  <w:style w:type="paragraph" w:styleId="ListBullet">
    <w:name w:val="List Bullet"/>
    <w:basedOn w:val="Normal"/>
    <w:uiPriority w:val="3"/>
    <w:unhideWhenUsed/>
    <w:qFormat/>
    <w:pPr>
      <w:numPr>
        <w:numId w:val="1"/>
      </w:numPr>
      <w:tabs>
        <w:tab w:val="left" w:pos="360"/>
      </w:tabs>
      <w:spacing w:after="120" w:line="276" w:lineRule="auto"/>
    </w:pPr>
    <w:rPr>
      <w:rFonts w:eastAsiaTheme="minorHAnsi"/>
      <w:color w:val="1F497D" w:themeColor="text2"/>
      <w:kern w:val="2"/>
      <w:sz w:val="18"/>
      <w:szCs w:val="18"/>
      <w:lang w:eastAsia="ja-JP"/>
      <w14:ligatures w14:val="standard"/>
    </w:rPr>
  </w:style>
  <w:style w:type="paragraph" w:customStyle="1" w:styleId="9196C15C12424695A1104EE19B21B6D1">
    <w:name w:val="9196C15C12424695A1104EE19B21B6D1"/>
  </w:style>
  <w:style w:type="paragraph" w:customStyle="1" w:styleId="F40753ADC0A44A6297A5E21D566379FD">
    <w:name w:val="F40753ADC0A44A6297A5E21D566379FD"/>
  </w:style>
  <w:style w:type="paragraph" w:customStyle="1" w:styleId="AB72510648B34CCEA45B8ED56DF84813">
    <w:name w:val="AB72510648B34CCEA45B8ED56DF84813"/>
  </w:style>
  <w:style w:type="paragraph" w:customStyle="1" w:styleId="CE63412776904A5A92553BCB985F68E7">
    <w:name w:val="CE63412776904A5A92553BCB985F68E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0D4F52780E41E0B21AF74CE855BDFC">
    <w:name w:val="1C0D4F52780E41E0B21AF74CE855BDFC"/>
  </w:style>
  <w:style w:type="paragraph" w:styleId="BlockText">
    <w:name w:val="Block Text"/>
    <w:basedOn w:val="Normal"/>
    <w:uiPriority w:val="1"/>
    <w:unhideWhenUsed/>
    <w:qFormat/>
    <w:pPr>
      <w:spacing w:line="252" w:lineRule="auto"/>
      <w:ind w:left="504" w:right="504"/>
    </w:pPr>
    <w:rPr>
      <w:rFonts w:eastAsiaTheme="minorHAnsi"/>
      <w:color w:val="FFFFFF" w:themeColor="background1"/>
      <w:kern w:val="2"/>
      <w:sz w:val="20"/>
      <w:szCs w:val="18"/>
      <w:lang w:eastAsia="ja-JP"/>
      <w14:ligatures w14:val="standard"/>
    </w:rPr>
  </w:style>
  <w:style w:type="paragraph" w:customStyle="1" w:styleId="B7FC4DA4AA444473AC2F0AAC26141C6C">
    <w:name w:val="B7FC4DA4AA444473AC2F0AAC26141C6C"/>
  </w:style>
  <w:style w:type="paragraph" w:customStyle="1" w:styleId="0C8A699481434BD4BA964FA265E79F1F">
    <w:name w:val="0C8A699481434BD4BA964FA265E79F1F"/>
  </w:style>
  <w:style w:type="paragraph" w:customStyle="1" w:styleId="404E9191EE4F4CF1B8935493349864B4">
    <w:name w:val="404E9191EE4F4CF1B8935493349864B4"/>
  </w:style>
  <w:style w:type="paragraph" w:customStyle="1" w:styleId="D04859832BF94E179ECC49B889D3EBE8">
    <w:name w:val="D04859832BF94E179ECC49B889D3EBE8"/>
  </w:style>
  <w:style w:type="paragraph" w:customStyle="1" w:styleId="4BC7AFC3BFA8464EBA05FD1D1DF11B71">
    <w:name w:val="4BC7AFC3BFA8464EBA05FD1D1DF11B71"/>
  </w:style>
  <w:style w:type="paragraph" w:customStyle="1" w:styleId="AF784470099C44CB951144C503EDC6A5">
    <w:name w:val="AF784470099C44CB951144C503EDC6A5"/>
  </w:style>
  <w:style w:type="paragraph" w:customStyle="1" w:styleId="B9EE21712C4844FA94B3832E842AE595">
    <w:name w:val="B9EE21712C4844FA94B3832E842AE595"/>
  </w:style>
  <w:style w:type="paragraph" w:customStyle="1" w:styleId="8F9B6B9932CC4E82BA01DC8E7DB5F1C4">
    <w:name w:val="8F9B6B9932CC4E82BA01DC8E7DB5F1C4"/>
  </w:style>
  <w:style w:type="paragraph" w:customStyle="1" w:styleId="75D03DD28ACF4460823D36DC00D1B9B3">
    <w:name w:val="75D03DD28ACF4460823D36DC00D1B9B3"/>
  </w:style>
  <w:style w:type="paragraph" w:customStyle="1" w:styleId="488A0E6840124F2C87EBEABB5916D6ED">
    <w:name w:val="488A0E6840124F2C87EBEABB5916D6ED"/>
  </w:style>
  <w:style w:type="paragraph" w:styleId="Quote">
    <w:name w:val="Quote"/>
    <w:basedOn w:val="Normal"/>
    <w:link w:val="QuoteChar"/>
    <w:uiPriority w:val="3"/>
    <w:unhideWhenUsed/>
    <w:qFormat/>
    <w:pPr>
      <w:spacing w:before="480" w:after="480" w:line="276" w:lineRule="auto"/>
      <w:ind w:left="504" w:right="504"/>
      <w:contextualSpacing/>
    </w:pPr>
    <w:rPr>
      <w:rFonts w:asciiTheme="majorHAnsi" w:eastAsiaTheme="majorEastAsia" w:hAnsiTheme="majorHAnsi" w:cstheme="majorBidi"/>
      <w:color w:val="FFFFFF" w:themeColor="background1"/>
      <w:kern w:val="2"/>
      <w:szCs w:val="18"/>
      <w:lang w:eastAsia="ja-JP"/>
      <w14:ligatures w14:val="standard"/>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kern w:val="2"/>
      <w:szCs w:val="18"/>
      <w:lang w:eastAsia="ja-JP"/>
      <w14:ligatures w14:val="standard"/>
    </w:rPr>
  </w:style>
  <w:style w:type="paragraph" w:customStyle="1" w:styleId="B5C8BFF7CA3D4414860B78202624F22B">
    <w:name w:val="B5C8BFF7CA3D4414860B78202624F22B"/>
  </w:style>
  <w:style w:type="paragraph" w:customStyle="1" w:styleId="20120321272A42C78F77339973582FB6">
    <w:name w:val="20120321272A42C78F77339973582FB6"/>
  </w:style>
  <w:style w:type="paragraph" w:customStyle="1" w:styleId="888A1DB8E29841D791C7545E57A9953F">
    <w:name w:val="888A1DB8E29841D791C7545E57A9953F"/>
  </w:style>
  <w:style w:type="paragraph" w:customStyle="1" w:styleId="98D77795A72C4FE9AFD6444E2C07CCC1">
    <w:name w:val="98D77795A72C4FE9AFD6444E2C07CCC1"/>
  </w:style>
  <w:style w:type="paragraph" w:customStyle="1" w:styleId="55CD045EEA8F4893820AFB7FBB7C525C">
    <w:name w:val="55CD045EEA8F4893820AFB7FBB7C525C"/>
  </w:style>
  <w:style w:type="paragraph" w:customStyle="1" w:styleId="A998A9AD4324471CB36749028C7C3EB0">
    <w:name w:val="A998A9AD4324471CB36749028C7C3EB0"/>
  </w:style>
  <w:style w:type="paragraph" w:customStyle="1" w:styleId="057666BEA3BF4C6DA8D92528F346F45E">
    <w:name w:val="057666BEA3BF4C6DA8D92528F346F45E"/>
  </w:style>
  <w:style w:type="paragraph" w:styleId="ListBullet">
    <w:name w:val="List Bullet"/>
    <w:basedOn w:val="Normal"/>
    <w:uiPriority w:val="3"/>
    <w:unhideWhenUsed/>
    <w:qFormat/>
    <w:pPr>
      <w:numPr>
        <w:numId w:val="1"/>
      </w:numPr>
      <w:tabs>
        <w:tab w:val="left" w:pos="360"/>
      </w:tabs>
      <w:spacing w:after="120" w:line="276" w:lineRule="auto"/>
    </w:pPr>
    <w:rPr>
      <w:rFonts w:eastAsiaTheme="minorHAnsi"/>
      <w:color w:val="1F497D" w:themeColor="text2"/>
      <w:kern w:val="2"/>
      <w:sz w:val="18"/>
      <w:szCs w:val="18"/>
      <w:lang w:eastAsia="ja-JP"/>
      <w14:ligatures w14:val="standard"/>
    </w:rPr>
  </w:style>
  <w:style w:type="paragraph" w:customStyle="1" w:styleId="9196C15C12424695A1104EE19B21B6D1">
    <w:name w:val="9196C15C12424695A1104EE19B21B6D1"/>
  </w:style>
  <w:style w:type="paragraph" w:customStyle="1" w:styleId="F40753ADC0A44A6297A5E21D566379FD">
    <w:name w:val="F40753ADC0A44A6297A5E21D566379FD"/>
  </w:style>
  <w:style w:type="paragraph" w:customStyle="1" w:styleId="AB72510648B34CCEA45B8ED56DF84813">
    <w:name w:val="AB72510648B34CCEA45B8ED56DF84813"/>
  </w:style>
  <w:style w:type="paragraph" w:customStyle="1" w:styleId="CE63412776904A5A92553BCB985F68E7">
    <w:name w:val="CE63412776904A5A92553BCB985F6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740 S. Gretna Green Way
Los Angeles, CA 90049</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6D86B553-B141-704E-A460-5F4B3B10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\Users\Steve at work\AppData\Roaming\Microsoft\Templates\Tri-fold brochure (blue).dotx</Template>
  <TotalTime>16</TotalTime>
  <Pages>2</Pages>
  <Words>380</Words>
  <Characters>2166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Brentwood Science Magnet Elementary</Company>
  <LinksUpToDate>false</LinksUpToDate>
  <CharactersWithSpaces>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at work</dc:creator>
  <cp:keywords/>
  <cp:lastModifiedBy>LAUSD user</cp:lastModifiedBy>
  <cp:revision>2</cp:revision>
  <cp:lastPrinted>2016-10-11T17:28:00Z</cp:lastPrinted>
  <dcterms:created xsi:type="dcterms:W3CDTF">2016-10-11T17:50:00Z</dcterms:created>
  <dcterms:modified xsi:type="dcterms:W3CDTF">2016-10-11T17:50:00Z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